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4998F" w14:textId="4C105BD4" w:rsidR="00A050F9" w:rsidRDefault="00DD1E3D"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31104" behindDoc="0" locked="0" layoutInCell="1" allowOverlap="1" wp14:anchorId="501E24F3" wp14:editId="257CBF33">
                <wp:simplePos x="0" y="0"/>
                <wp:positionH relativeFrom="page">
                  <wp:posOffset>508635</wp:posOffset>
                </wp:positionH>
                <wp:positionV relativeFrom="page">
                  <wp:posOffset>3403600</wp:posOffset>
                </wp:positionV>
                <wp:extent cx="6715125" cy="731520"/>
                <wp:effectExtent l="0" t="0" r="0" b="5080"/>
                <wp:wrapTight wrapText="bothSides">
                  <wp:wrapPolygon edited="0">
                    <wp:start x="0" y="0"/>
                    <wp:lineTo x="0" y="21000"/>
                    <wp:lineTo x="21488" y="21000"/>
                    <wp:lineTo x="21488"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731520"/>
                        </a:xfrm>
                        <a:prstGeom prst="rect">
                          <a:avLst/>
                        </a:prstGeom>
                        <a:solidFill>
                          <a:schemeClr val="bg1">
                            <a:lumMod val="50000"/>
                          </a:schemeClr>
                        </a:solidFill>
                        <a:ln>
                          <a:noFill/>
                        </a:ln>
                        <a:effectLst/>
                        <a:extLst>
                          <a:ext uri="{FAA26D3D-D897-4be2-8F04-BA451C77F1D7}">
                            <ma14:placeholderFlag xmlns:ma14="http://schemas.microsoft.com/office/mac/drawingml/2011/main"/>
                          </a:ext>
                        </a:extLst>
                      </wps:spPr>
                      <wps:txbx>
                        <w:txbxContent>
                          <w:p w14:paraId="408E739B" w14:textId="7A694C86" w:rsidR="00A00C0B" w:rsidRDefault="00A00C0B" w:rsidP="00A050F9">
                            <w:pPr>
                              <w:pStyle w:val="Title"/>
                            </w:pPr>
                            <w:r>
                              <w:t>English 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0.05pt;margin-top:268pt;width:528.75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" fillcolor="#7f7f7f [1612]" stroked="f">
                <v:textbox inset=",0,,0">
                  <w:txbxContent>
                    <w:p w14:paraId="408E739B" w14:textId="7A694C86" w:rsidR="00A00C0B" w:rsidRDefault="00A00C0B" w:rsidP="00A050F9">
                      <w:pPr>
                        <w:pStyle w:val="Title"/>
                      </w:pPr>
                      <w:r>
                        <w:t>English 11</w:t>
                      </w:r>
                    </w:p>
                  </w:txbxContent>
                </v:textbox>
                <w10:wrap type="tight" anchorx="page" anchory="page"/>
              </v:rect>
            </w:pict>
          </mc:Fallback>
        </mc:AlternateContent>
      </w:r>
      <w:r>
        <w:rPr>
          <w:noProof/>
        </w:rPr>
        <mc:AlternateContent>
          <mc:Choice Requires="wps">
            <w:drawing>
              <wp:anchor distT="0" distB="0" distL="114300" distR="114300" simplePos="0" relativeHeight="251699712" behindDoc="0" locked="0" layoutInCell="1" allowOverlap="1" wp14:anchorId="33C2E026" wp14:editId="367BF087">
                <wp:simplePos x="0" y="0"/>
                <wp:positionH relativeFrom="page">
                  <wp:posOffset>2451735</wp:posOffset>
                </wp:positionH>
                <wp:positionV relativeFrom="page">
                  <wp:posOffset>4231640</wp:posOffset>
                </wp:positionV>
                <wp:extent cx="2971800" cy="214630"/>
                <wp:effectExtent l="0" t="0" r="0" b="13970"/>
                <wp:wrapTight wrapText="bothSides">
                  <wp:wrapPolygon edited="0">
                    <wp:start x="0" y="0"/>
                    <wp:lineTo x="0" y="20450"/>
                    <wp:lineTo x="21415" y="20450"/>
                    <wp:lineTo x="21415"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91AE6C3" w14:textId="4AE60BB1" w:rsidR="00A00C0B" w:rsidRDefault="00A00C0B" w:rsidP="00AA201F">
                            <w:pPr>
                              <w:pStyle w:val="Subtitle"/>
                              <w:jc w:val="center"/>
                            </w:pPr>
                            <w:r>
                              <w:t>The Quest for Independence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7" type="#_x0000_t202" style="position:absolute;margin-left:193.05pt;margin-top:333.2pt;width:234pt;height:16.9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" filled="f" fillcolor="#b3cfff" stroked="f" strokecolor="#b3cfff" strokeweight="1.5pt">
                <v:fill color2="#3f80cd" focus="100%" type="gradient">
                  <o:fill v:ext="view" type="gradientUnscaled"/>
                </v:fill>
                <v:textbox inset="0,0,0,0">
                  <w:txbxContent>
                    <w:p w14:paraId="191AE6C3" w14:textId="4AE60BB1" w:rsidR="00A00C0B" w:rsidRDefault="00A00C0B" w:rsidP="00AA201F">
                      <w:pPr>
                        <w:pStyle w:val="Subtitle"/>
                        <w:jc w:val="center"/>
                      </w:pPr>
                      <w:r>
                        <w:t>The Quest for Independence</w:t>
                      </w:r>
                    </w:p>
                  </w:txbxContent>
                </v:textbox>
                <w10:wrap type="tight" anchorx="page" anchory="page"/>
              </v:shape>
            </w:pict>
          </mc:Fallback>
        </mc:AlternateContent>
      </w:r>
      <w:r>
        <w:rPr>
          <w:noProof/>
        </w:rPr>
        <mc:AlternateContent>
          <mc:Choice Requires="wps">
            <w:drawing>
              <wp:anchor distT="0" distB="0" distL="114300" distR="114300" simplePos="0" relativeHeight="251632128" behindDoc="0" locked="0" layoutInCell="1" allowOverlap="1" wp14:anchorId="5624FC42" wp14:editId="79089189">
                <wp:simplePos x="0" y="0"/>
                <wp:positionH relativeFrom="page">
                  <wp:posOffset>508635</wp:posOffset>
                </wp:positionH>
                <wp:positionV relativeFrom="page">
                  <wp:posOffset>4231640</wp:posOffset>
                </wp:positionV>
                <wp:extent cx="6743700" cy="228600"/>
                <wp:effectExtent l="0" t="0" r="12700" b="0"/>
                <wp:wrapTight wrapText="bothSides">
                  <wp:wrapPolygon edited="0">
                    <wp:start x="0" y="0"/>
                    <wp:lineTo x="0" y="19200"/>
                    <wp:lineTo x="21559" y="19200"/>
                    <wp:lineTo x="21559"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0.05pt;margin-top:333.2pt;width:531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" fillcolor="#969696 [3206]" stroked="f" strokecolor="#b3cfff" strokeweight="1.5pt">
                <v:shadow opacity="42597f" mv:blur="38100f" offset="0,2pt"/>
                <v:textbox inset=",7.2pt,,7.2pt"/>
                <w10:wrap type="tight" anchorx="page" anchory="page"/>
              </v:rect>
            </w:pict>
          </mc:Fallback>
        </mc:AlternateContent>
      </w:r>
      <w:r>
        <w:rPr>
          <w:rFonts w:eastAsia="Times New Roman" w:cs="Times New Roman"/>
          <w:noProof/>
        </w:rPr>
        <w:drawing>
          <wp:anchor distT="0" distB="0" distL="114300" distR="114300" simplePos="0" relativeHeight="251690496" behindDoc="0" locked="0" layoutInCell="1" allowOverlap="1" wp14:anchorId="0A7C6A45" wp14:editId="4A018006">
            <wp:simplePos x="0" y="0"/>
            <wp:positionH relativeFrom="column">
              <wp:posOffset>3929357</wp:posOffset>
            </wp:positionH>
            <wp:positionV relativeFrom="paragraph">
              <wp:posOffset>-4726881</wp:posOffset>
            </wp:positionV>
            <wp:extent cx="2847340" cy="2059305"/>
            <wp:effectExtent l="177800" t="228600" r="175260" b="226695"/>
            <wp:wrapNone/>
            <wp:docPr id="918" name="Picture 3" descr="ttp://1.bp.blogspot.com/-100mSeEOjMo/TzqR1rsAQwI/AAAAAAAAAGo/BeYK--fGs3c/s400/crisis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1.bp.blogspot.com/-100mSeEOjMo/TzqR1rsAQwI/AAAAAAAAAGo/BeYK--fGs3c/s400/crisis_pic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84477">
                      <a:off x="0" y="0"/>
                      <a:ext cx="2847340" cy="2059305"/>
                    </a:xfrm>
                    <a:prstGeom prst="rect">
                      <a:avLst/>
                    </a:prstGeom>
                    <a:noFill/>
                    <a:ln w="57150" cmpd="sng">
                      <a:solidFill>
                        <a:srgbClr val="000000"/>
                      </a:solidFill>
                    </a:ln>
                  </pic:spPr>
                </pic:pic>
              </a:graphicData>
            </a:graphic>
            <wp14:sizeRelH relativeFrom="margin">
              <wp14:pctWidth>0</wp14:pctWidth>
            </wp14:sizeRelH>
            <wp14:sizeRelV relativeFrom="margin">
              <wp14:pctHeight>0</wp14:pctHeight>
            </wp14:sizeRelV>
          </wp:anchor>
        </w:drawing>
      </w:r>
      <w:r w:rsidR="00327611" w:rsidRPr="00327611">
        <w:rPr>
          <w:rFonts w:eastAsia="Times New Roman" w:cs="Times New Roman"/>
        </w:rPr>
        <w:t xml:space="preserve"> </w:t>
      </w:r>
      <w:r w:rsidR="00327611">
        <w:rPr>
          <w:noProof/>
        </w:rPr>
        <w:t xml:space="preserve"> </w:t>
      </w:r>
      <w:r w:rsidR="00327611" w:rsidRPr="00327611">
        <w:rPr>
          <w:rFonts w:eastAsia="Times New Roman" w:cs="Times New Roman"/>
        </w:rPr>
        <w:t xml:space="preserve"> </w:t>
      </w:r>
      <w:r w:rsidR="00327611">
        <w:rPr>
          <w:noProof/>
        </w:rPr>
        <w:t xml:space="preserve"> </w:t>
      </w:r>
      <w:r w:rsidR="00061EE8">
        <w:rPr>
          <w:noProof/>
        </w:rPr>
        <mc:AlternateContent>
          <mc:Choice Requires="wps">
            <w:drawing>
              <wp:anchor distT="0" distB="0" distL="114300" distR="114300" simplePos="0" relativeHeight="251688448" behindDoc="0" locked="0" layoutInCell="1" allowOverlap="1" wp14:anchorId="4E2CC2ED" wp14:editId="123B5381">
                <wp:simplePos x="0" y="0"/>
                <wp:positionH relativeFrom="page">
                  <wp:posOffset>593090</wp:posOffset>
                </wp:positionH>
                <wp:positionV relativeFrom="page">
                  <wp:posOffset>6300470</wp:posOffset>
                </wp:positionV>
                <wp:extent cx="3458845" cy="3030220"/>
                <wp:effectExtent l="0" t="0" r="0" b="17780"/>
                <wp:wrapThrough wrapText="bothSides">
                  <wp:wrapPolygon edited="0">
                    <wp:start x="159" y="0"/>
                    <wp:lineTo x="159" y="21546"/>
                    <wp:lineTo x="21255" y="21546"/>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302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FF3171" w14:textId="77777777" w:rsidR="00A00C0B" w:rsidRPr="009B29A4" w:rsidRDefault="00A00C0B" w:rsidP="009B29A4">
                            <w:pPr>
                              <w:pStyle w:val="BodyText3"/>
                              <w:rPr>
                                <w:sz w:val="28"/>
                                <w:szCs w:val="28"/>
                              </w:rPr>
                            </w:pPr>
                            <w:r w:rsidRPr="009B29A4">
                              <w:rPr>
                                <w:sz w:val="28"/>
                                <w:szCs w:val="28"/>
                              </w:rPr>
                              <w:t>*  Develop awareness of history and culture</w:t>
                            </w:r>
                          </w:p>
                          <w:p w14:paraId="41186AA8" w14:textId="77777777" w:rsidR="00A00C0B" w:rsidRPr="009B29A4" w:rsidRDefault="00A00C0B" w:rsidP="009B29A4">
                            <w:pPr>
                              <w:pStyle w:val="BodyText3"/>
                              <w:rPr>
                                <w:sz w:val="28"/>
                                <w:szCs w:val="28"/>
                              </w:rPr>
                            </w:pPr>
                            <w:r w:rsidRPr="009B29A4">
                              <w:rPr>
                                <w:sz w:val="28"/>
                                <w:szCs w:val="28"/>
                              </w:rPr>
                              <w:t>*  Evaluate/Interpret variety of genres</w:t>
                            </w:r>
                          </w:p>
                          <w:p w14:paraId="60C0881F" w14:textId="77777777" w:rsidR="00A00C0B" w:rsidRPr="009B29A4" w:rsidRDefault="00A00C0B" w:rsidP="009B29A4">
                            <w:pPr>
                              <w:pStyle w:val="BodyText3"/>
                              <w:rPr>
                                <w:sz w:val="28"/>
                                <w:szCs w:val="28"/>
                              </w:rPr>
                            </w:pPr>
                            <w:r w:rsidRPr="009B29A4">
                              <w:rPr>
                                <w:sz w:val="28"/>
                                <w:szCs w:val="28"/>
                              </w:rPr>
                              <w:t>*  Use all steps of the writing process skillfully</w:t>
                            </w:r>
                          </w:p>
                          <w:p w14:paraId="5532E5FA" w14:textId="77777777" w:rsidR="00A00C0B" w:rsidRPr="009B29A4" w:rsidRDefault="00A00C0B" w:rsidP="009B29A4">
                            <w:pPr>
                              <w:pStyle w:val="BodyText3"/>
                              <w:rPr>
                                <w:sz w:val="28"/>
                                <w:szCs w:val="28"/>
                              </w:rPr>
                            </w:pPr>
                            <w:r w:rsidRPr="009B29A4">
                              <w:rPr>
                                <w:sz w:val="28"/>
                                <w:szCs w:val="28"/>
                              </w:rPr>
                              <w:t>*  Use correct English in speaking and writing</w:t>
                            </w:r>
                          </w:p>
                          <w:p w14:paraId="1CAD840F" w14:textId="77777777" w:rsidR="00A00C0B" w:rsidRPr="009B29A4" w:rsidRDefault="00A00C0B" w:rsidP="009B29A4">
                            <w:pPr>
                              <w:pStyle w:val="BodyText3"/>
                              <w:rPr>
                                <w:sz w:val="28"/>
                                <w:szCs w:val="28"/>
                              </w:rPr>
                            </w:pPr>
                            <w:r w:rsidRPr="009B29A4">
                              <w:rPr>
                                <w:sz w:val="28"/>
                                <w:szCs w:val="28"/>
                              </w:rPr>
                              <w:t>*  Use appropriate media sources for research</w:t>
                            </w:r>
                          </w:p>
                          <w:p w14:paraId="11E00199" w14:textId="0EE1147B" w:rsidR="00A00C0B" w:rsidRPr="009E2A28" w:rsidRDefault="00A00C0B" w:rsidP="009B29A4">
                            <w:pPr>
                              <w:pStyle w:val="BodyText3"/>
                            </w:pPr>
                            <w:r w:rsidRPr="009B29A4">
                              <w:rPr>
                                <w:sz w:val="28"/>
                                <w:szCs w:val="28"/>
                              </w:rPr>
                              <w:t xml:space="preserve">*  Produce MLA-formatted research </w:t>
                            </w:r>
                            <w:r>
                              <w:rPr>
                                <w:sz w:val="28"/>
                                <w:szCs w:val="28"/>
                              </w:rPr>
                              <w:t>writing</w:t>
                            </w:r>
                          </w:p>
                        </w:txbxContent>
                      </wps:txbx>
                      <wps:bodyPr rot="0" vert="horz" wrap="square" lIns="91440" tIns="0" rIns="91440" bIns="0" anchor="t" anchorCtr="0" upright="1">
                        <a:noAutofit/>
                      </wps:bodyPr>
                    </wps:wsp>
                  </a:graphicData>
                </a:graphic>
              </wp:anchor>
            </w:drawing>
          </mc:Choice>
          <mc:Fallback>
            <w:pict>
              <v:shape id="Text Box 1511" o:spid="_x0000_s1028" type="#_x0000_t202" style="position:absolute;margin-left:46.7pt;margin-top:496.1pt;width:272.35pt;height:238.6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" mv:complextextbox="1" filled="f" fillcolor="#b3cfff" stroked="f" strokecolor="#b3cfff" strokeweight="1.5pt">
                <v:fill color2="#3f80cd" focus="100%" type="gradient">
                  <o:fill v:ext="view" type="gradientUnscaled"/>
                </v:fill>
                <v:textbox inset=",0,,0">
                  <w:txbxContent>
                    <w:p w14:paraId="08FF3171" w14:textId="77777777" w:rsidR="00A00C0B" w:rsidRPr="009B29A4" w:rsidRDefault="00A00C0B" w:rsidP="009B29A4">
                      <w:pPr>
                        <w:pStyle w:val="BodyText3"/>
                        <w:rPr>
                          <w:sz w:val="28"/>
                          <w:szCs w:val="28"/>
                        </w:rPr>
                      </w:pPr>
                      <w:r w:rsidRPr="009B29A4">
                        <w:rPr>
                          <w:sz w:val="28"/>
                          <w:szCs w:val="28"/>
                        </w:rPr>
                        <w:t>*  Develop awareness of history and culture</w:t>
                      </w:r>
                    </w:p>
                    <w:p w14:paraId="41186AA8" w14:textId="77777777" w:rsidR="00A00C0B" w:rsidRPr="009B29A4" w:rsidRDefault="00A00C0B" w:rsidP="009B29A4">
                      <w:pPr>
                        <w:pStyle w:val="BodyText3"/>
                        <w:rPr>
                          <w:sz w:val="28"/>
                          <w:szCs w:val="28"/>
                        </w:rPr>
                      </w:pPr>
                      <w:r w:rsidRPr="009B29A4">
                        <w:rPr>
                          <w:sz w:val="28"/>
                          <w:szCs w:val="28"/>
                        </w:rPr>
                        <w:t>*  Evaluate/Interpret variety of genres</w:t>
                      </w:r>
                    </w:p>
                    <w:p w14:paraId="60C0881F" w14:textId="77777777" w:rsidR="00A00C0B" w:rsidRPr="009B29A4" w:rsidRDefault="00A00C0B" w:rsidP="009B29A4">
                      <w:pPr>
                        <w:pStyle w:val="BodyText3"/>
                        <w:rPr>
                          <w:sz w:val="28"/>
                          <w:szCs w:val="28"/>
                        </w:rPr>
                      </w:pPr>
                      <w:r w:rsidRPr="009B29A4">
                        <w:rPr>
                          <w:sz w:val="28"/>
                          <w:szCs w:val="28"/>
                        </w:rPr>
                        <w:t>*  Use all steps of the writing process skillfully</w:t>
                      </w:r>
                    </w:p>
                    <w:p w14:paraId="5532E5FA" w14:textId="77777777" w:rsidR="00A00C0B" w:rsidRPr="009B29A4" w:rsidRDefault="00A00C0B" w:rsidP="009B29A4">
                      <w:pPr>
                        <w:pStyle w:val="BodyText3"/>
                        <w:rPr>
                          <w:sz w:val="28"/>
                          <w:szCs w:val="28"/>
                        </w:rPr>
                      </w:pPr>
                      <w:r w:rsidRPr="009B29A4">
                        <w:rPr>
                          <w:sz w:val="28"/>
                          <w:szCs w:val="28"/>
                        </w:rPr>
                        <w:t>*  Use correct English in speaking and writing</w:t>
                      </w:r>
                    </w:p>
                    <w:p w14:paraId="1CAD840F" w14:textId="77777777" w:rsidR="00A00C0B" w:rsidRPr="009B29A4" w:rsidRDefault="00A00C0B" w:rsidP="009B29A4">
                      <w:pPr>
                        <w:pStyle w:val="BodyText3"/>
                        <w:rPr>
                          <w:sz w:val="28"/>
                          <w:szCs w:val="28"/>
                        </w:rPr>
                      </w:pPr>
                      <w:r w:rsidRPr="009B29A4">
                        <w:rPr>
                          <w:sz w:val="28"/>
                          <w:szCs w:val="28"/>
                        </w:rPr>
                        <w:t>*  Use appropriate media sources for research</w:t>
                      </w:r>
                    </w:p>
                    <w:p w14:paraId="11E00199" w14:textId="0EE1147B" w:rsidR="00A00C0B" w:rsidRPr="009E2A28" w:rsidRDefault="00A00C0B" w:rsidP="009B29A4">
                      <w:pPr>
                        <w:pStyle w:val="BodyText3"/>
                      </w:pPr>
                      <w:r w:rsidRPr="009B29A4">
                        <w:rPr>
                          <w:sz w:val="28"/>
                          <w:szCs w:val="28"/>
                        </w:rPr>
                        <w:t xml:space="preserve">*  Produce MLA-formatted research </w:t>
                      </w:r>
                      <w:r>
                        <w:rPr>
                          <w:sz w:val="28"/>
                          <w:szCs w:val="28"/>
                        </w:rPr>
                        <w:t>writing</w:t>
                      </w:r>
                    </w:p>
                  </w:txbxContent>
                </v:textbox>
                <w10:wrap type="through" anchorx="page" anchory="page"/>
              </v:shape>
            </w:pict>
          </mc:Fallback>
        </mc:AlternateContent>
      </w:r>
      <w:r w:rsidR="00644F7A" w:rsidRPr="00644F7A">
        <w:rPr>
          <w:rFonts w:eastAsia="Times New Roman" w:cs="Times New Roman"/>
        </w:rPr>
        <w:t xml:space="preserve"> </w:t>
      </w:r>
      <w:r w:rsidR="00644F7A">
        <w:rPr>
          <w:rFonts w:eastAsia="Times New Roman" w:cs="Times New Roman"/>
          <w:noProof/>
        </w:rPr>
        <w:drawing>
          <wp:anchor distT="0" distB="0" distL="114300" distR="114300" simplePos="0" relativeHeight="251624959" behindDoc="0" locked="0" layoutInCell="1" allowOverlap="1" wp14:anchorId="4900B493" wp14:editId="501DB744">
            <wp:simplePos x="0" y="0"/>
            <wp:positionH relativeFrom="column">
              <wp:posOffset>51435</wp:posOffset>
            </wp:positionH>
            <wp:positionV relativeFrom="paragraph">
              <wp:posOffset>-9026525</wp:posOffset>
            </wp:positionV>
            <wp:extent cx="6743700" cy="4473208"/>
            <wp:effectExtent l="0" t="0" r="0" b="0"/>
            <wp:wrapNone/>
            <wp:docPr id="907" name="Picture 1" descr="ttp://upload.wikimedia.org/wikipedia/en/2/22/Byrd-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en/2/22/Byrd-plantation.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43700" cy="4473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F7A">
        <w:rPr>
          <w:noProof/>
        </w:rPr>
        <w:t xml:space="preserve"> </w:t>
      </w:r>
      <w:r w:rsidR="005471BF">
        <w:rPr>
          <w:noProof/>
        </w:rPr>
        <mc:AlternateContent>
          <mc:Choice Requires="wps">
            <w:drawing>
              <wp:anchor distT="0" distB="0" distL="114300" distR="114300" simplePos="0" relativeHeight="251634176" behindDoc="0" locked="0" layoutInCell="1" allowOverlap="1" wp14:anchorId="6D77B34E" wp14:editId="298FD74E">
                <wp:simplePos x="0" y="0"/>
                <wp:positionH relativeFrom="page">
                  <wp:posOffset>593090</wp:posOffset>
                </wp:positionH>
                <wp:positionV relativeFrom="page">
                  <wp:posOffset>5393690</wp:posOffset>
                </wp:positionV>
                <wp:extent cx="3456305" cy="814705"/>
                <wp:effectExtent l="0" t="0" r="0" b="23495"/>
                <wp:wrapTight wrapText="bothSides">
                  <wp:wrapPolygon edited="0">
                    <wp:start x="159" y="0"/>
                    <wp:lineTo x="159" y="21549"/>
                    <wp:lineTo x="21271" y="21549"/>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1470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BA67E8C" w14:textId="0E43858F" w:rsidR="00A00C0B" w:rsidRPr="009B29A4" w:rsidRDefault="00A00C0B" w:rsidP="00A050F9">
                            <w:pPr>
                              <w:pStyle w:val="Heading2"/>
                              <w:rPr>
                                <w:sz w:val="96"/>
                                <w:szCs w:val="96"/>
                              </w:rPr>
                            </w:pPr>
                            <w:r w:rsidRPr="009B29A4">
                              <w:rPr>
                                <w:sz w:val="96"/>
                                <w:szCs w:val="96"/>
                              </w:rPr>
                              <w:t>Objectives: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46.7pt;margin-top:424.7pt;width:272.15pt;height:64.1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" filled="f" fillcolor="#b3cfff" stroked="f" strokecolor="#b3cfff" strokeweight="1.5pt">
                <v:fill color2="#3f80cd" focus="100%" type="gradient">
                  <o:fill v:ext="view" type="gradientUnscaled"/>
                </v:fill>
                <v:textbox inset=",0,,0">
                  <w:txbxContent>
                    <w:p w14:paraId="6BA67E8C" w14:textId="0E43858F" w:rsidR="00A00C0B" w:rsidRPr="009B29A4" w:rsidRDefault="00A00C0B" w:rsidP="00A050F9">
                      <w:pPr>
                        <w:pStyle w:val="Heading2"/>
                        <w:rPr>
                          <w:sz w:val="96"/>
                          <w:szCs w:val="96"/>
                        </w:rPr>
                      </w:pPr>
                      <w:r w:rsidRPr="009B29A4">
                        <w:rPr>
                          <w:sz w:val="96"/>
                          <w:szCs w:val="96"/>
                        </w:rPr>
                        <w:t>Objectives:</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0080" behindDoc="0" locked="0" layoutInCell="1" allowOverlap="1" wp14:anchorId="50F6E0F0" wp14:editId="56198854">
                <wp:simplePos x="0" y="0"/>
                <wp:positionH relativeFrom="page">
                  <wp:posOffset>548640</wp:posOffset>
                </wp:positionH>
                <wp:positionV relativeFrom="page">
                  <wp:posOffset>2907030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170984CC" w14:textId="77777777" w:rsidR="00A00C0B" w:rsidRDefault="00A00C0B" w:rsidP="00A050F9">
                            <w:pPr>
                              <w:pStyle w:val="LeadLine"/>
                            </w:pPr>
                            <w:r>
                              <w:t xml:space="preserve">Bradford, Edwards, Jefferson, Franklin, Henry, Longfellow, Emerson, Thoreau, Whitman, </w:t>
                            </w:r>
                          </w:p>
                          <w:p w14:paraId="469E8E7D" w14:textId="63383251" w:rsidR="00A00C0B" w:rsidRDefault="00A00C0B" w:rsidP="00A050F9">
                            <w:pPr>
                              <w:pStyle w:val="LeadLine"/>
                            </w:pPr>
                            <w:r>
                              <w:t>Hughes, Dickinson, Irving, Truth, Huxley, Shakespeare, Poe, Hawthorne, Hansberry, Fitzgerald</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43.2pt;margin-top:228.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Cc3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" fillcolor="black [3215]" stroked="f" strokecolor="#b3cfff" strokeweight="1.5pt">
                <v:shadow opacity="42597f" mv:blur="38100f" offset="0,2pt"/>
                <v:textbox inset="14.4pt,7.2pt,14.4pt,7.2pt">
                  <w:txbxContent>
                    <w:p w14:paraId="170984CC" w14:textId="77777777" w:rsidR="00A00C0B" w:rsidRDefault="00A00C0B" w:rsidP="00A050F9">
                      <w:pPr>
                        <w:pStyle w:val="LeadLine"/>
                      </w:pPr>
                      <w:r>
                        <w:t xml:space="preserve">Bradford, Edwards, Jefferson, Franklin, Henry, Longfellow, Emerson, Thoreau, Whitman, </w:t>
                      </w:r>
                    </w:p>
                    <w:p w14:paraId="469E8E7D" w14:textId="63383251" w:rsidR="00A00C0B" w:rsidRDefault="00A00C0B" w:rsidP="00A050F9">
                      <w:pPr>
                        <w:pStyle w:val="LeadLine"/>
                      </w:pPr>
                      <w:r>
                        <w:t>Hughes, Dickinson, Irving, Truth, Huxley, Shakespeare, Poe, Hawthorne, Hansberry, Fitzgerald</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40320" behindDoc="0" locked="0" layoutInCell="1" allowOverlap="1" wp14:anchorId="47F18454" wp14:editId="70888D31">
                <wp:simplePos x="0" y="0"/>
                <wp:positionH relativeFrom="page">
                  <wp:posOffset>4629150</wp:posOffset>
                </wp:positionH>
                <wp:positionV relativeFrom="page">
                  <wp:posOffset>7150735</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E67E5AC" w14:textId="419D8A43" w:rsidR="00A00C0B" w:rsidRDefault="00A00C0B" w:rsidP="00A050F9">
                            <w:pPr>
                              <w:pStyle w:val="Boxheading-large"/>
                            </w:pPr>
                            <w:r>
                              <w:t>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margin-left:364.5pt;margin-top:563.05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" filled="f" fillcolor="#b3cfff" stroked="f" strokecolor="#b3cfff" strokeweight="1.5pt">
                <v:fill color2="#3f80cd" focus="100%" type="gradient">
                  <o:fill v:ext="view" type="gradientUnscaled"/>
                </v:fill>
                <v:textbox inset=",0,,0">
                  <w:txbxContent>
                    <w:p w14:paraId="5E67E5AC" w14:textId="419D8A43" w:rsidR="00A00C0B" w:rsidRDefault="00A00C0B" w:rsidP="00A050F9">
                      <w:pPr>
                        <w:pStyle w:val="Boxheading-large"/>
                      </w:pPr>
                      <w:r>
                        <w:t>Contents:</w:t>
                      </w:r>
                    </w:p>
                  </w:txbxContent>
                </v:textbox>
                <w10:wrap anchorx="page" anchory="page"/>
              </v:shape>
            </w:pict>
          </mc:Fallback>
        </mc:AlternateContent>
      </w:r>
      <w:r w:rsidR="005471BF">
        <w:rPr>
          <w:noProof/>
        </w:rPr>
        <mc:AlternateContent>
          <mc:Choice Requires="wpg">
            <w:drawing>
              <wp:anchor distT="0" distB="0" distL="114300" distR="114300" simplePos="0" relativeHeight="251637248" behindDoc="0" locked="0" layoutInCell="1" allowOverlap="1" wp14:anchorId="03994B61" wp14:editId="2AED6C81">
                <wp:simplePos x="0" y="0"/>
                <wp:positionH relativeFrom="page">
                  <wp:posOffset>4432300</wp:posOffset>
                </wp:positionH>
                <wp:positionV relativeFrom="page">
                  <wp:posOffset>7030720</wp:posOffset>
                </wp:positionV>
                <wp:extent cx="2573655" cy="2423160"/>
                <wp:effectExtent l="0" t="0" r="4445" b="0"/>
                <wp:wrapTight wrapText="bothSides">
                  <wp:wrapPolygon edited="0">
                    <wp:start x="-80" y="0"/>
                    <wp:lineTo x="-80" y="21430"/>
                    <wp:lineTo x="21600" y="21430"/>
                    <wp:lineTo x="21600" y="0"/>
                    <wp:lineTo x="-8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42316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53.6pt;width:202.65pt;height:190.8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b2b2b2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b2b2b2 [3205]" strokecolor="white [3212]" strokeweight="1pt">
                  <v:shadow opacity="42597f" mv:blur="38100f" offset="0,2pt"/>
                  <o:lock v:ext="edit" aspectratio="t"/>
                  <v:textbox inset=",7.2pt,,7.2pt"/>
                </v:rect>
                <w10:wrap type="tight" anchorx="page" anchory="page"/>
              </v:group>
            </w:pict>
          </mc:Fallback>
        </mc:AlternateContent>
      </w:r>
      <w:r w:rsidR="005471BF">
        <w:rPr>
          <w:noProof/>
        </w:rPr>
        <mc:AlternateContent>
          <mc:Choice Requires="wps">
            <w:drawing>
              <wp:anchor distT="0" distB="0" distL="114300" distR="114300" simplePos="0" relativeHeight="251639296" behindDoc="0" locked="0" layoutInCell="0" allowOverlap="1" wp14:anchorId="71686767" wp14:editId="0CCF1044">
                <wp:simplePos x="0" y="0"/>
                <wp:positionH relativeFrom="page">
                  <wp:posOffset>4628515</wp:posOffset>
                </wp:positionH>
                <wp:positionV relativeFrom="page">
                  <wp:posOffset>7653655</wp:posOffset>
                </wp:positionV>
                <wp:extent cx="2180590" cy="1691640"/>
                <wp:effectExtent l="0" t="0" r="3810" b="10160"/>
                <wp:wrapTight wrapText="bothSides">
                  <wp:wrapPolygon edited="0">
                    <wp:start x="0" y="0"/>
                    <wp:lineTo x="0" y="21405"/>
                    <wp:lineTo x="21386" y="21405"/>
                    <wp:lineTo x="21386"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6916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7285969" w14:textId="06A494E3" w:rsidR="00A00C0B" w:rsidRPr="009B29A4" w:rsidRDefault="00A00C0B" w:rsidP="00A050F9">
                            <w:pPr>
                              <w:pStyle w:val="Boxtext-large"/>
                            </w:pPr>
                            <w:r>
                              <w:t>1 – Objectives</w:t>
                            </w:r>
                          </w:p>
                          <w:p w14:paraId="7EAFB081" w14:textId="116D9932" w:rsidR="00A00C0B" w:rsidRDefault="00A00C0B" w:rsidP="00A050F9">
                            <w:pPr>
                              <w:pStyle w:val="Boxtext-large"/>
                            </w:pPr>
                            <w:r>
                              <w:t>2 – Calendar, Description, Details</w:t>
                            </w:r>
                          </w:p>
                          <w:p w14:paraId="55821B10" w14:textId="4821C47D" w:rsidR="00A00C0B" w:rsidRDefault="00A00C0B" w:rsidP="00A050F9">
                            <w:pPr>
                              <w:pStyle w:val="Boxtext-large"/>
                            </w:pPr>
                            <w:r>
                              <w:t>3 – Routines, Expectations, Projects</w:t>
                            </w:r>
                          </w:p>
                          <w:p w14:paraId="61DF8949" w14:textId="6AAEC8AB" w:rsidR="00A00C0B" w:rsidRDefault="00A00C0B" w:rsidP="00A050F9">
                            <w:pPr>
                              <w:pStyle w:val="Boxtext-large"/>
                            </w:pPr>
                            <w:r>
                              <w:t>4 – Disclaimer, Contact Info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margin-left:364.45pt;margin-top:602.65pt;width:171.7pt;height:13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" mv:complextextbox="1" o:allowincell="f" filled="f" fillcolor="#b3cfff" stroked="f" strokecolor="#b3cfff" strokeweight="1.5pt">
                <v:fill color2="#3f80cd" focus="100%" type="gradient">
                  <o:fill v:ext="view" type="gradientUnscaled"/>
                </v:fill>
                <v:textbox inset="3.6pt,,3.6pt">
                  <w:txbxContent>
                    <w:p w14:paraId="67285969" w14:textId="06A494E3" w:rsidR="00A00C0B" w:rsidRPr="009B29A4" w:rsidRDefault="00A00C0B" w:rsidP="00A050F9">
                      <w:pPr>
                        <w:pStyle w:val="Boxtext-large"/>
                      </w:pPr>
                      <w:r>
                        <w:t>1 – Objectives</w:t>
                      </w:r>
                    </w:p>
                    <w:p w14:paraId="7EAFB081" w14:textId="116D9932" w:rsidR="00A00C0B" w:rsidRDefault="00A00C0B" w:rsidP="00A050F9">
                      <w:pPr>
                        <w:pStyle w:val="Boxtext-large"/>
                      </w:pPr>
                      <w:r>
                        <w:t>2 – Calendar, Description, Details</w:t>
                      </w:r>
                    </w:p>
                    <w:p w14:paraId="55821B10" w14:textId="4821C47D" w:rsidR="00A00C0B" w:rsidRDefault="00A00C0B" w:rsidP="00A050F9">
                      <w:pPr>
                        <w:pStyle w:val="Boxtext-large"/>
                      </w:pPr>
                      <w:r>
                        <w:t>3 – Routines, Expectations, Projects</w:t>
                      </w:r>
                    </w:p>
                    <w:p w14:paraId="61DF8949" w14:textId="6AAEC8AB" w:rsidR="00A00C0B" w:rsidRDefault="00A00C0B" w:rsidP="00A050F9">
                      <w:pPr>
                        <w:pStyle w:val="Boxtext-large"/>
                      </w:pPr>
                      <w:r>
                        <w:t>4 – Disclaimer, Contact Info</w:t>
                      </w:r>
                    </w:p>
                  </w:txbxContent>
                </v:textbox>
                <w10:wrap type="tight" anchorx="page" anchory="page"/>
              </v:shape>
            </w:pict>
          </mc:Fallback>
        </mc:AlternateContent>
      </w:r>
      <w:r w:rsidR="00B863B5">
        <w:br w:type="page"/>
      </w:r>
      <w:r w:rsidR="00CD3610">
        <w:rPr>
          <w:noProof/>
        </w:rPr>
        <w:lastRenderedPageBreak/>
        <mc:AlternateContent>
          <mc:Choice Requires="wps">
            <w:drawing>
              <wp:anchor distT="0" distB="0" distL="114300" distR="114300" simplePos="0" relativeHeight="251643392" behindDoc="0" locked="0" layoutInCell="0" allowOverlap="1" wp14:anchorId="42C5E3F1" wp14:editId="08399FAB">
                <wp:simplePos x="0" y="0"/>
                <wp:positionH relativeFrom="page">
                  <wp:posOffset>4623435</wp:posOffset>
                </wp:positionH>
                <wp:positionV relativeFrom="page">
                  <wp:posOffset>3202940</wp:posOffset>
                </wp:positionV>
                <wp:extent cx="2514600" cy="342265"/>
                <wp:effectExtent l="0" t="0" r="0" b="13335"/>
                <wp:wrapTight wrapText="bothSides">
                  <wp:wrapPolygon edited="0">
                    <wp:start x="218" y="0"/>
                    <wp:lineTo x="218" y="20839"/>
                    <wp:lineTo x="21164" y="20839"/>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2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491C98D" w14:textId="775D1133" w:rsidR="00A00C0B" w:rsidRPr="0034108E" w:rsidRDefault="00A00C0B" w:rsidP="00A050F9">
                            <w:pPr>
                              <w:pStyle w:val="Boxheading-small"/>
                              <w:rPr>
                                <w:sz w:val="36"/>
                                <w:szCs w:val="36"/>
                              </w:rPr>
                            </w:pPr>
                            <w:r w:rsidRPr="0034108E">
                              <w:rPr>
                                <w:sz w:val="36"/>
                                <w:szCs w:val="36"/>
                              </w:rPr>
                              <w:t>A Brief Description: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3" type="#_x0000_t202" style="position:absolute;margin-left:364.05pt;margin-top:252.2pt;width:198pt;height:26.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" o:allowincell="f" filled="f" fillcolor="#b3cfff" stroked="f" strokecolor="#b3cfff" strokeweight="1.5pt">
                <v:fill color2="#3f80cd" focus="100%" type="gradient">
                  <o:fill v:ext="view" type="gradientUnscaled"/>
                </v:fill>
                <v:textbox inset=",0,,0">
                  <w:txbxContent>
                    <w:p w14:paraId="2491C98D" w14:textId="775D1133" w:rsidR="00A00C0B" w:rsidRPr="0034108E" w:rsidRDefault="00A00C0B" w:rsidP="00A050F9">
                      <w:pPr>
                        <w:pStyle w:val="Boxheading-small"/>
                        <w:rPr>
                          <w:sz w:val="36"/>
                          <w:szCs w:val="36"/>
                        </w:rPr>
                      </w:pPr>
                      <w:r w:rsidRPr="0034108E">
                        <w:rPr>
                          <w:sz w:val="36"/>
                          <w:szCs w:val="36"/>
                        </w:rPr>
                        <w:t>A Brief Description:</w:t>
                      </w:r>
                    </w:p>
                  </w:txbxContent>
                </v:textbox>
                <w10:wrap type="tight" anchorx="page" anchory="page"/>
              </v:shape>
            </w:pict>
          </mc:Fallback>
        </mc:AlternateContent>
      </w:r>
      <w:r w:rsidR="00CD3610">
        <w:rPr>
          <w:noProof/>
        </w:rPr>
        <mc:AlternateContent>
          <mc:Choice Requires="wps">
            <w:drawing>
              <wp:anchor distT="0" distB="0" distL="114300" distR="114300" simplePos="0" relativeHeight="251644416" behindDoc="0" locked="0" layoutInCell="0" allowOverlap="1" wp14:anchorId="25BEEA65" wp14:editId="5C67C0A6">
                <wp:simplePos x="0" y="0"/>
                <wp:positionH relativeFrom="page">
                  <wp:posOffset>4592955</wp:posOffset>
                </wp:positionH>
                <wp:positionV relativeFrom="page">
                  <wp:posOffset>3660140</wp:posOffset>
                </wp:positionV>
                <wp:extent cx="2514600" cy="3086100"/>
                <wp:effectExtent l="0" t="0" r="0" b="12700"/>
                <wp:wrapTight wrapText="bothSides">
                  <wp:wrapPolygon edited="0">
                    <wp:start x="218" y="0"/>
                    <wp:lineTo x="218" y="21511"/>
                    <wp:lineTo x="21164" y="21511"/>
                    <wp:lineTo x="21164" y="0"/>
                    <wp:lineTo x="218"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86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568F0D" w14:textId="13004378" w:rsidR="00A00C0B" w:rsidRPr="0034108E" w:rsidRDefault="00A00C0B" w:rsidP="0034108E">
                            <w:pPr>
                              <w:pStyle w:val="BodyText2"/>
                              <w:rPr>
                                <w:sz w:val="26"/>
                                <w:szCs w:val="26"/>
                              </w:rPr>
                            </w:pPr>
                            <w:r w:rsidRPr="0034108E">
                              <w:rPr>
                                <w:sz w:val="26"/>
                                <w:szCs w:val="26"/>
                              </w:rPr>
                              <w:t xml:space="preserve">This course is a graduation requirement. It is a survey of literature from the </w:t>
                            </w:r>
                            <w:r>
                              <w:rPr>
                                <w:sz w:val="26"/>
                                <w:szCs w:val="26"/>
                              </w:rPr>
                              <w:t>arrival of the first settlers and the American Revolution through the Civil War era</w:t>
                            </w:r>
                            <w:r w:rsidRPr="0034108E">
                              <w:rPr>
                                <w:sz w:val="26"/>
                                <w:szCs w:val="26"/>
                              </w:rPr>
                              <w:t>, covering all major genres. Reading, and writing a great deal about what we read, is going to comprise the lion’s share of this course. Finally, correct use of grammar is an expectation in all assignments.</w:t>
                            </w:r>
                          </w:p>
                          <w:p w14:paraId="60BAF767" w14:textId="49BFC14F" w:rsidR="00A00C0B" w:rsidRDefault="00A00C0B" w:rsidP="00A050F9">
                            <w:pPr>
                              <w:pStyle w:val="Boxtext-medium"/>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4" type="#_x0000_t202" style="position:absolute;margin-left:361.65pt;margin-top:288.2pt;width:198pt;height:24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" mv:complextextbox="1" o:allowincell="f" filled="f" fillcolor="#b3cfff" stroked="f" strokecolor="#b3cfff" strokeweight="1.5pt">
                <v:fill color2="#3f80cd" focus="100%" type="gradient">
                  <o:fill v:ext="view" type="gradientUnscaled"/>
                </v:fill>
                <v:textbox inset=",0,,0">
                  <w:txbxContent>
                    <w:p w14:paraId="13568F0D" w14:textId="13004378" w:rsidR="00A00C0B" w:rsidRPr="0034108E" w:rsidRDefault="00A00C0B" w:rsidP="0034108E">
                      <w:pPr>
                        <w:pStyle w:val="BodyText2"/>
                        <w:rPr>
                          <w:sz w:val="26"/>
                          <w:szCs w:val="26"/>
                        </w:rPr>
                      </w:pPr>
                      <w:r w:rsidRPr="0034108E">
                        <w:rPr>
                          <w:sz w:val="26"/>
                          <w:szCs w:val="26"/>
                        </w:rPr>
                        <w:t xml:space="preserve">This course is a graduation requirement. It is a survey of literature from the </w:t>
                      </w:r>
                      <w:r>
                        <w:rPr>
                          <w:sz w:val="26"/>
                          <w:szCs w:val="26"/>
                        </w:rPr>
                        <w:t>arrival of the first settlers and the American Revolution through the Civil War era</w:t>
                      </w:r>
                      <w:r w:rsidRPr="0034108E">
                        <w:rPr>
                          <w:sz w:val="26"/>
                          <w:szCs w:val="26"/>
                        </w:rPr>
                        <w:t>, covering all major genres. Reading, and writing a great deal about what we read, is going to comprise the lion’s share of this course. Finally, correct use of grammar is an expectation in all assignments.</w:t>
                      </w:r>
                    </w:p>
                    <w:p w14:paraId="60BAF767" w14:textId="49BFC14F" w:rsidR="00A00C0B" w:rsidRDefault="00A00C0B" w:rsidP="00A050F9">
                      <w:pPr>
                        <w:pStyle w:val="Boxtext-medium"/>
                      </w:pPr>
                    </w:p>
                  </w:txbxContent>
                </v:textbox>
                <w10:wrap type="tight" anchorx="page" anchory="page"/>
              </v:shape>
            </w:pict>
          </mc:Fallback>
        </mc:AlternateContent>
      </w:r>
      <w:r w:rsidR="009B29A4">
        <w:rPr>
          <w:rFonts w:eastAsia="Times New Roman" w:cs="Times New Roman"/>
          <w:noProof/>
        </w:rPr>
        <w:drawing>
          <wp:anchor distT="0" distB="0" distL="114300" distR="114300" simplePos="0" relativeHeight="251693568" behindDoc="0" locked="0" layoutInCell="1" allowOverlap="1" wp14:anchorId="437FC5D3" wp14:editId="5A24D13F">
            <wp:simplePos x="0" y="0"/>
            <wp:positionH relativeFrom="column">
              <wp:posOffset>394335</wp:posOffset>
            </wp:positionH>
            <wp:positionV relativeFrom="paragraph">
              <wp:posOffset>-2311400</wp:posOffset>
            </wp:positionV>
            <wp:extent cx="2400300" cy="2357120"/>
            <wp:effectExtent l="0" t="0" r="12700" b="5080"/>
            <wp:wrapNone/>
            <wp:docPr id="922" name="Picture 9" descr="ttp://george.loper.org/interests/housing/thero/pictures/thor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george.loper.org/interests/housing/thero/pictures/thoreau.gif"/>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03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1B">
        <w:rPr>
          <w:rFonts w:eastAsia="Times New Roman" w:cs="Times New Roman"/>
          <w:noProof/>
        </w:rPr>
        <w:drawing>
          <wp:anchor distT="0" distB="0" distL="114300" distR="114300" simplePos="0" relativeHeight="251692544" behindDoc="0" locked="0" layoutInCell="1" allowOverlap="1" wp14:anchorId="27CBF8B2" wp14:editId="7FED955D">
            <wp:simplePos x="0" y="0"/>
            <wp:positionH relativeFrom="column">
              <wp:posOffset>4344030</wp:posOffset>
            </wp:positionH>
            <wp:positionV relativeFrom="paragraph">
              <wp:posOffset>-8596049</wp:posOffset>
            </wp:positionV>
            <wp:extent cx="2174508" cy="2149501"/>
            <wp:effectExtent l="177800" t="203200" r="187960" b="187325"/>
            <wp:wrapNone/>
            <wp:docPr id="921" name="Picture 7" descr="ttp://static.tvtropes.org/pmwiki/pub/images/ben_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tatic.tvtropes.org/pmwiki/pub/images/ben_franklin.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630664">
                      <a:off x="0" y="0"/>
                      <a:ext cx="2174508" cy="2149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00A" w:rsidRPr="008C000A">
        <w:rPr>
          <w:noProof/>
        </w:rPr>
        <mc:AlternateContent>
          <mc:Choice Requires="wps">
            <w:drawing>
              <wp:anchor distT="0" distB="0" distL="114300" distR="114300" simplePos="0" relativeHeight="251685376" behindDoc="0" locked="0" layoutInCell="1" allowOverlap="1" wp14:anchorId="23C9052A" wp14:editId="71D7E7EF">
                <wp:simplePos x="0" y="0"/>
                <wp:positionH relativeFrom="page">
                  <wp:posOffset>821055</wp:posOffset>
                </wp:positionH>
                <wp:positionV relativeFrom="page">
                  <wp:posOffset>8943975</wp:posOffset>
                </wp:positionV>
                <wp:extent cx="2606040" cy="406400"/>
                <wp:effectExtent l="0" t="177800" r="0" b="177800"/>
                <wp:wrapTight wrapText="bothSides">
                  <wp:wrapPolygon edited="0">
                    <wp:start x="19307" y="-2007"/>
                    <wp:lineTo x="5905" y="-11318"/>
                    <wp:lineTo x="576" y="-10653"/>
                    <wp:lineTo x="113" y="20284"/>
                    <wp:lineTo x="1989" y="21970"/>
                    <wp:lineTo x="2256" y="19483"/>
                    <wp:lineTo x="15862" y="19437"/>
                    <wp:lineTo x="17113" y="20560"/>
                    <wp:lineTo x="21216" y="7888"/>
                    <wp:lineTo x="21183" y="-321"/>
                    <wp:lineTo x="19307" y="-2007"/>
                  </wp:wrapPolygon>
                </wp:wrapTight>
                <wp:docPr id="754" name="Text Box 754"/>
                <wp:cNvGraphicFramePr/>
                <a:graphic xmlns:a="http://schemas.openxmlformats.org/drawingml/2006/main">
                  <a:graphicData uri="http://schemas.microsoft.com/office/word/2010/wordprocessingShape">
                    <wps:wsp>
                      <wps:cNvSpPr txBox="1"/>
                      <wps:spPr>
                        <a:xfrm rot="21121557">
                          <a:off x="0" y="0"/>
                          <a:ext cx="2606040" cy="406400"/>
                        </a:xfrm>
                        <a:prstGeom prst="rect">
                          <a:avLst/>
                        </a:prstGeom>
                        <a:noFill/>
                        <a:ln>
                          <a:noFill/>
                        </a:ln>
                        <a:effectLst/>
                        <a:extLst>
                          <a:ext uri="{FAA26D3D-D897-4be2-8F04-BA451C77F1D7}">
                            <ma14:placeholder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AA8DF6" w14:textId="77777777" w:rsidR="00A00C0B" w:rsidRPr="003E5899" w:rsidRDefault="00A00C0B" w:rsidP="008C000A">
                            <w:pPr>
                              <w:rPr>
                                <w14:textOutline w14:w="9525" w14:cap="rnd" w14:cmpd="sng" w14:algn="ctr">
                                  <w14:solidFill>
                                    <w14:srgbClr w14:val="000000"/>
                                  </w14:solidFill>
                                  <w14:prstDash w14:val="solid"/>
                                  <w14:bevel/>
                                </w14:textOutline>
                              </w:rPr>
                            </w:pPr>
                            <w:r w:rsidRPr="00DB01D8">
                              <w:rPr>
                                <w:rFonts w:ascii="Brush Script MT Italic" w:hAnsi="Brush Script MT Italic"/>
                                <w:b/>
                                <w:color w:val="000000"/>
                              </w:rPr>
                              <w:t>Vestibulum vehicula purus sed urna.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4" o:spid="_x0000_s1035" type="#_x0000_t202" style="position:absolute;margin-left:64.65pt;margin-top:704.25pt;width:205.2pt;height:32pt;rotation:-522587fd;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" filled="f" stroked="f">
                <v:stroke o:forcedash="t"/>
                <v:textbox>
                  <w:txbxContent>
                    <w:p w14:paraId="65AA8DF6" w14:textId="77777777" w:rsidR="00A00C0B" w:rsidRPr="003E5899" w:rsidRDefault="00A00C0B" w:rsidP="008C000A">
                      <w:pPr>
                        <w:rPr>
                          <w14:textOutline w14:w="9525" w14:cap="rnd" w14:cmpd="sng" w14:algn="ctr">
                            <w14:solidFill>
                              <w14:srgbClr w14:val="000000"/>
                            </w14:solidFill>
                            <w14:prstDash w14:val="solid"/>
                            <w14:bevel/>
                          </w14:textOutline>
                        </w:rPr>
                      </w:pPr>
                      <w:r w:rsidRPr="00DB01D8">
                        <w:rPr>
                          <w:rFonts w:ascii="Brush Script MT Italic" w:hAnsi="Brush Script MT Italic"/>
                          <w:b/>
                          <w:color w:val="000000"/>
                        </w:rPr>
                        <w:t>Vestibulum vehicula purus sed urna.</w:t>
                      </w:r>
                    </w:p>
                  </w:txbxContent>
                </v:textbox>
                <w10:wrap type="tight" anchorx="page" anchory="page"/>
              </v:shape>
            </w:pict>
          </mc:Fallback>
        </mc:AlternateContent>
      </w:r>
      <w:r w:rsidR="00316B1B">
        <w:rPr>
          <w:noProof/>
        </w:rPr>
        <w:t xml:space="preserve"> </w:t>
      </w:r>
      <w:r w:rsidR="005471BF">
        <w:rPr>
          <w:noProof/>
        </w:rPr>
        <mc:AlternateContent>
          <mc:Choice Requires="wps">
            <w:drawing>
              <wp:anchor distT="0" distB="0" distL="114300" distR="114300" simplePos="0" relativeHeight="251629056" behindDoc="0" locked="0" layoutInCell="1" allowOverlap="1" wp14:anchorId="0C428956" wp14:editId="15E278D2">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b2b2b2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5440" behindDoc="0" locked="0" layoutInCell="0" allowOverlap="1" wp14:anchorId="3570DB26" wp14:editId="06F054A2">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174A334" w14:textId="4CEB6D2B" w:rsidR="00A00C0B" w:rsidRDefault="00A00C0B" w:rsidP="00A050F9">
                            <w:pPr>
                              <w:pStyle w:val="Boxheading-medium"/>
                            </w:pPr>
                            <w:r>
                              <w:t>Course 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6" type="#_x0000_t202" style="position:absolute;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" o:allowincell="f" filled="f" fillcolor="#b3cfff" stroked="f" strokecolor="#b3cfff" strokeweight="1.5pt">
                <v:fill color2="#3f80cd" focus="100%" type="gradient">
                  <o:fill v:ext="view" type="gradientUnscaled"/>
                </v:fill>
                <v:textbox inset=",0,,0">
                  <w:txbxContent>
                    <w:p w14:paraId="5174A334" w14:textId="4CEB6D2B" w:rsidR="00A00C0B" w:rsidRDefault="00A00C0B" w:rsidP="00A050F9">
                      <w:pPr>
                        <w:pStyle w:val="Boxheading-medium"/>
                      </w:pPr>
                      <w:r>
                        <w:t>Course Details:</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6464" behindDoc="0" locked="0" layoutInCell="0" allowOverlap="1" wp14:anchorId="59F22A1A" wp14:editId="5374E7C5">
                <wp:simplePos x="0" y="0"/>
                <wp:positionH relativeFrom="page">
                  <wp:posOffset>3494405</wp:posOffset>
                </wp:positionH>
                <wp:positionV relativeFrom="page">
                  <wp:posOffset>7546340</wp:posOffset>
                </wp:positionV>
                <wp:extent cx="3706495" cy="1851660"/>
                <wp:effectExtent l="0" t="0" r="0" b="2540"/>
                <wp:wrapTight wrapText="bothSides">
                  <wp:wrapPolygon edited="0">
                    <wp:start x="148" y="0"/>
                    <wp:lineTo x="148" y="21333"/>
                    <wp:lineTo x="21315" y="21333"/>
                    <wp:lineTo x="21315" y="0"/>
                    <wp:lineTo x="148"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851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EC5D36" w14:textId="77777777" w:rsidR="00A00C0B" w:rsidRPr="009B29A4" w:rsidRDefault="00A00C0B" w:rsidP="009B29A4">
                            <w:pPr>
                              <w:pStyle w:val="BodyText2"/>
                            </w:pPr>
                            <w:r w:rsidRPr="009B29A4">
                              <w:t xml:space="preserve">Text – McDougall </w:t>
                            </w:r>
                            <w:proofErr w:type="spellStart"/>
                            <w:r w:rsidRPr="009B29A4">
                              <w:t>Littell</w:t>
                            </w:r>
                            <w:proofErr w:type="spellEnd"/>
                            <w:r w:rsidRPr="009B29A4">
                              <w:t xml:space="preserve"> American Literature</w:t>
                            </w:r>
                          </w:p>
                          <w:p w14:paraId="74C0C8FD" w14:textId="77777777" w:rsidR="00A00C0B" w:rsidRPr="009B29A4" w:rsidRDefault="00A00C0B" w:rsidP="009B29A4">
                            <w:pPr>
                              <w:pStyle w:val="BodyText2"/>
                            </w:pPr>
                          </w:p>
                          <w:p w14:paraId="22EB9317" w14:textId="77777777" w:rsidR="00A00C0B" w:rsidRPr="009B29A4" w:rsidRDefault="00A00C0B" w:rsidP="009B29A4">
                            <w:pPr>
                              <w:pStyle w:val="BodyText2"/>
                            </w:pPr>
                            <w:r w:rsidRPr="009B29A4">
                              <w:t>Necessities – pen/pencil, notebook (marble composition recommended), folder for handouts</w:t>
                            </w:r>
                          </w:p>
                          <w:p w14:paraId="42769287" w14:textId="77777777" w:rsidR="00A00C0B" w:rsidRPr="009B29A4" w:rsidRDefault="00A00C0B" w:rsidP="009B29A4">
                            <w:pPr>
                              <w:pStyle w:val="BodyText2"/>
                            </w:pPr>
                          </w:p>
                          <w:p w14:paraId="31EDEF75" w14:textId="517C4CB4" w:rsidR="00A00C0B" w:rsidRPr="009B29A4" w:rsidRDefault="00A00C0B" w:rsidP="009B29A4">
                            <w:pPr>
                              <w:pStyle w:val="BodyText2"/>
                            </w:pPr>
                            <w:r w:rsidRPr="009B29A4">
                              <w:t>WORK TORN FROM SPIRAL NOTEBOOKS WILL NOT BE ACCEPTED.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7" type="#_x0000_t202" style="position:absolute;margin-left:275.15pt;margin-top:594.2pt;width:291.85pt;height:145.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" mv:complextextbox="1" o:allowincell="f" filled="f" fillcolor="#b3cfff" stroked="f" strokecolor="#b3cfff" strokeweight="1.5pt">
                <v:fill color2="#3f80cd" focus="100%" type="gradient">
                  <o:fill v:ext="view" type="gradientUnscaled"/>
                </v:fill>
                <v:textbox inset=",0,,0">
                  <w:txbxContent>
                    <w:p w14:paraId="46EC5D36" w14:textId="77777777" w:rsidR="00A00C0B" w:rsidRPr="009B29A4" w:rsidRDefault="00A00C0B" w:rsidP="009B29A4">
                      <w:pPr>
                        <w:pStyle w:val="BodyText2"/>
                      </w:pPr>
                      <w:r w:rsidRPr="009B29A4">
                        <w:t xml:space="preserve">Text – McDougall </w:t>
                      </w:r>
                      <w:proofErr w:type="spellStart"/>
                      <w:r w:rsidRPr="009B29A4">
                        <w:t>Littell</w:t>
                      </w:r>
                      <w:proofErr w:type="spellEnd"/>
                      <w:r w:rsidRPr="009B29A4">
                        <w:t xml:space="preserve"> American Literature</w:t>
                      </w:r>
                    </w:p>
                    <w:p w14:paraId="74C0C8FD" w14:textId="77777777" w:rsidR="00A00C0B" w:rsidRPr="009B29A4" w:rsidRDefault="00A00C0B" w:rsidP="009B29A4">
                      <w:pPr>
                        <w:pStyle w:val="BodyText2"/>
                      </w:pPr>
                    </w:p>
                    <w:p w14:paraId="22EB9317" w14:textId="77777777" w:rsidR="00A00C0B" w:rsidRPr="009B29A4" w:rsidRDefault="00A00C0B" w:rsidP="009B29A4">
                      <w:pPr>
                        <w:pStyle w:val="BodyText2"/>
                      </w:pPr>
                      <w:r w:rsidRPr="009B29A4">
                        <w:t>Necessities – pen/pencil, notebook (marble composition recommended), folder for handouts</w:t>
                      </w:r>
                    </w:p>
                    <w:p w14:paraId="42769287" w14:textId="77777777" w:rsidR="00A00C0B" w:rsidRPr="009B29A4" w:rsidRDefault="00A00C0B" w:rsidP="009B29A4">
                      <w:pPr>
                        <w:pStyle w:val="BodyText2"/>
                      </w:pPr>
                    </w:p>
                    <w:p w14:paraId="31EDEF75" w14:textId="517C4CB4" w:rsidR="00A00C0B" w:rsidRPr="009B29A4" w:rsidRDefault="00A00C0B" w:rsidP="009B29A4">
                      <w:pPr>
                        <w:pStyle w:val="BodyText2"/>
                      </w:pPr>
                      <w:r w:rsidRPr="009B29A4">
                        <w:t>WORK TORN FROM SPIRAL NOTEBOOKS WILL NOT BE ACCEPTED.</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8032" behindDoc="0" locked="0" layoutInCell="1" allowOverlap="1" wp14:anchorId="2A55E313" wp14:editId="0D34A379">
                <wp:simplePos x="0" y="0"/>
                <wp:positionH relativeFrom="page">
                  <wp:posOffset>548640</wp:posOffset>
                </wp:positionH>
                <wp:positionV relativeFrom="page">
                  <wp:posOffset>7020560</wp:posOffset>
                </wp:positionV>
                <wp:extent cx="6675120" cy="2468880"/>
                <wp:effectExtent l="0" t="0" r="50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TCk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" fillcolor="#969696 [3206]" stroked="f" strokecolor="#b3cfff" strokeweight="1.5pt">
                <v:shadow opacity="42597f" mv:blur="38100f" offset="0,2pt"/>
                <v:textbox inset=",7.2pt,,7.2pt"/>
                <w10:wrap anchorx="page" anchory="page"/>
              </v:rect>
            </w:pict>
          </mc:Fallback>
        </mc:AlternateContent>
      </w:r>
      <w:r w:rsidR="00623DFD">
        <w:rPr>
          <w:noProof/>
        </w:rPr>
        <w:t xml:space="preserve"> </w:t>
      </w:r>
      <w:r w:rsidR="005471BF">
        <w:rPr>
          <w:noProof/>
        </w:rPr>
        <mc:AlternateContent>
          <mc:Choice Requires="wps">
            <w:drawing>
              <wp:anchor distT="0" distB="0" distL="114300" distR="114300" simplePos="0" relativeHeight="251642368" behindDoc="0" locked="0" layoutInCell="0" allowOverlap="1" wp14:anchorId="45BD8BB3" wp14:editId="03BE1BDE">
                <wp:simplePos x="0" y="0"/>
                <wp:positionH relativeFrom="page">
                  <wp:posOffset>594360</wp:posOffset>
                </wp:positionH>
                <wp:positionV relativeFrom="page">
                  <wp:posOffset>1259840</wp:posOffset>
                </wp:positionV>
                <wp:extent cx="3458845" cy="5506720"/>
                <wp:effectExtent l="0" t="0" r="0" b="5080"/>
                <wp:wrapTight wrapText="bothSides">
                  <wp:wrapPolygon edited="0">
                    <wp:start x="159" y="0"/>
                    <wp:lineTo x="159" y="21520"/>
                    <wp:lineTo x="21255" y="21520"/>
                    <wp:lineTo x="21255" y="0"/>
                    <wp:lineTo x="159"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5067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FB66F8" w14:textId="05DD5F84" w:rsidR="00A00C0B" w:rsidRDefault="00A00C0B" w:rsidP="00A050F9">
                            <w:pPr>
                              <w:pStyle w:val="BodyText"/>
                            </w:pPr>
                            <w:r>
                              <w:t xml:space="preserve">Unit 1 – </w:t>
                            </w:r>
                            <w:r w:rsidR="00A8339A">
                              <w:t>An Emerging Nation</w:t>
                            </w:r>
                          </w:p>
                          <w:p w14:paraId="471542AE" w14:textId="5316BD96" w:rsidR="00A00C0B" w:rsidRDefault="00A00C0B" w:rsidP="00A050F9">
                            <w:pPr>
                              <w:pStyle w:val="BodyText"/>
                            </w:pPr>
                            <w:r>
                              <w:tab/>
                              <w:t>Texts include writing from the original colonists and writers of the constitution.</w:t>
                            </w:r>
                          </w:p>
                          <w:p w14:paraId="00979AB5" w14:textId="77777777" w:rsidR="00A00C0B" w:rsidRDefault="00A00C0B" w:rsidP="00A050F9">
                            <w:pPr>
                              <w:pStyle w:val="BodyText"/>
                            </w:pPr>
                          </w:p>
                          <w:p w14:paraId="2A74074D" w14:textId="3485E378" w:rsidR="00A00C0B" w:rsidRDefault="00A00C0B" w:rsidP="00A050F9">
                            <w:pPr>
                              <w:pStyle w:val="BodyText"/>
                            </w:pPr>
                            <w:r>
                              <w:t xml:space="preserve">Unit 2 – </w:t>
                            </w:r>
                            <w:r w:rsidR="00A8339A">
                              <w:t>American Romantics</w:t>
                            </w:r>
                          </w:p>
                          <w:p w14:paraId="2B3F2732" w14:textId="76ACDEC8" w:rsidR="00A00C0B" w:rsidRDefault="00A00C0B" w:rsidP="00A050F9">
                            <w:pPr>
                              <w:pStyle w:val="BodyText"/>
                            </w:pPr>
                            <w:r>
                              <w:tab/>
                              <w:t>With a focus on poetry, this unit includes writing that relates experiences of men and women searching for inner strength and resilience.</w:t>
                            </w:r>
                          </w:p>
                          <w:p w14:paraId="1F0AA6C7" w14:textId="77777777" w:rsidR="00A00C0B" w:rsidRDefault="00A00C0B" w:rsidP="00A050F9">
                            <w:pPr>
                              <w:pStyle w:val="BodyText"/>
                            </w:pPr>
                          </w:p>
                          <w:p w14:paraId="60EB8B3A" w14:textId="791E4D17" w:rsidR="00A00C0B" w:rsidRDefault="00A00C0B" w:rsidP="00A050F9">
                            <w:pPr>
                              <w:pStyle w:val="BodyText"/>
                            </w:pPr>
                            <w:r>
                              <w:t xml:space="preserve">Unit 3 – </w:t>
                            </w:r>
                            <w:r w:rsidR="00A8339A">
                              <w:t>Civil War</w:t>
                            </w:r>
                          </w:p>
                          <w:p w14:paraId="31CB69D6" w14:textId="4C93F425" w:rsidR="00A00C0B" w:rsidRDefault="00A00C0B" w:rsidP="00A050F9">
                            <w:pPr>
                              <w:pStyle w:val="BodyText"/>
                            </w:pPr>
                            <w:r>
                              <w:tab/>
                            </w:r>
                            <w:r w:rsidR="00A8339A">
                              <w:t>This unit includes a selection of Civil-War era literature, including original documents, diaries, and speeches as well as fiction.</w:t>
                            </w:r>
                          </w:p>
                          <w:p w14:paraId="7DCDFD07" w14:textId="77777777" w:rsidR="00A00C0B" w:rsidRDefault="00A00C0B" w:rsidP="00A050F9">
                            <w:pPr>
                              <w:pStyle w:val="BodyText"/>
                            </w:pPr>
                          </w:p>
                          <w:p w14:paraId="1FD031E5" w14:textId="14B96DD2" w:rsidR="00A00C0B" w:rsidRDefault="00A00C0B" w:rsidP="00A050F9">
                            <w:pPr>
                              <w:pStyle w:val="BodyText"/>
                            </w:pPr>
                            <w:r>
                              <w:t xml:space="preserve">Unit 4 – </w:t>
                            </w:r>
                            <w:r w:rsidR="00A8339A">
                              <w:t>Novel Study</w:t>
                            </w:r>
                          </w:p>
                          <w:p w14:paraId="3E9D617D" w14:textId="07C9B7D1" w:rsidR="00A00C0B" w:rsidRDefault="00A00C0B" w:rsidP="00A050F9">
                            <w:pPr>
                              <w:pStyle w:val="BodyText"/>
                            </w:pPr>
                            <w:r>
                              <w:tab/>
                              <w:t xml:space="preserve">This final unit </w:t>
                            </w:r>
                            <w:r w:rsidR="00A8339A">
                              <w:t xml:space="preserve">will require an in-depth reading and analysis of a novel, either as a class or in small </w:t>
                            </w:r>
                            <w:r w:rsidR="00A8339A">
                              <w:t>groups.</w:t>
                            </w:r>
                            <w:bookmarkStart w:id="0" w:name="_GoBack"/>
                            <w:bookmarkEnd w:id="0"/>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8" type="#_x0000_t202" style="position:absolute;margin-left:46.8pt;margin-top:99.2pt;width:272.35pt;height:43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" mv:complextextbox="1" o:allowincell="f" filled="f" fillcolor="#b3cfff" stroked="f" strokecolor="#b3cfff" strokeweight="1.5pt">
                <v:fill color2="#3f80cd" focus="100%" type="gradient">
                  <o:fill v:ext="view" type="gradientUnscaled"/>
                </v:fill>
                <v:textbox inset=",0,,0">
                  <w:txbxContent>
                    <w:p w14:paraId="72FB66F8" w14:textId="05DD5F84" w:rsidR="00A00C0B" w:rsidRDefault="00A00C0B" w:rsidP="00A050F9">
                      <w:pPr>
                        <w:pStyle w:val="BodyText"/>
                      </w:pPr>
                      <w:r>
                        <w:t xml:space="preserve">Unit 1 – </w:t>
                      </w:r>
                      <w:r w:rsidR="00A8339A">
                        <w:t>An Emerging Nation</w:t>
                      </w:r>
                    </w:p>
                    <w:p w14:paraId="471542AE" w14:textId="5316BD96" w:rsidR="00A00C0B" w:rsidRDefault="00A00C0B" w:rsidP="00A050F9">
                      <w:pPr>
                        <w:pStyle w:val="BodyText"/>
                      </w:pPr>
                      <w:r>
                        <w:tab/>
                        <w:t>Texts include writing from the original colonists and writers of the constitution.</w:t>
                      </w:r>
                    </w:p>
                    <w:p w14:paraId="00979AB5" w14:textId="77777777" w:rsidR="00A00C0B" w:rsidRDefault="00A00C0B" w:rsidP="00A050F9">
                      <w:pPr>
                        <w:pStyle w:val="BodyText"/>
                      </w:pPr>
                    </w:p>
                    <w:p w14:paraId="2A74074D" w14:textId="3485E378" w:rsidR="00A00C0B" w:rsidRDefault="00A00C0B" w:rsidP="00A050F9">
                      <w:pPr>
                        <w:pStyle w:val="BodyText"/>
                      </w:pPr>
                      <w:r>
                        <w:t xml:space="preserve">Unit 2 – </w:t>
                      </w:r>
                      <w:r w:rsidR="00A8339A">
                        <w:t>American Romantics</w:t>
                      </w:r>
                    </w:p>
                    <w:p w14:paraId="2B3F2732" w14:textId="76ACDEC8" w:rsidR="00A00C0B" w:rsidRDefault="00A00C0B" w:rsidP="00A050F9">
                      <w:pPr>
                        <w:pStyle w:val="BodyText"/>
                      </w:pPr>
                      <w:r>
                        <w:tab/>
                        <w:t>With a focus on poetry, this unit includes writing that relates experiences of men and women searching for inner strength and resilience.</w:t>
                      </w:r>
                    </w:p>
                    <w:p w14:paraId="1F0AA6C7" w14:textId="77777777" w:rsidR="00A00C0B" w:rsidRDefault="00A00C0B" w:rsidP="00A050F9">
                      <w:pPr>
                        <w:pStyle w:val="BodyText"/>
                      </w:pPr>
                    </w:p>
                    <w:p w14:paraId="60EB8B3A" w14:textId="791E4D17" w:rsidR="00A00C0B" w:rsidRDefault="00A00C0B" w:rsidP="00A050F9">
                      <w:pPr>
                        <w:pStyle w:val="BodyText"/>
                      </w:pPr>
                      <w:r>
                        <w:t xml:space="preserve">Unit 3 – </w:t>
                      </w:r>
                      <w:r w:rsidR="00A8339A">
                        <w:t>Civil War</w:t>
                      </w:r>
                    </w:p>
                    <w:p w14:paraId="31CB69D6" w14:textId="4C93F425" w:rsidR="00A00C0B" w:rsidRDefault="00A00C0B" w:rsidP="00A050F9">
                      <w:pPr>
                        <w:pStyle w:val="BodyText"/>
                      </w:pPr>
                      <w:r>
                        <w:tab/>
                      </w:r>
                      <w:r w:rsidR="00A8339A">
                        <w:t>This unit includes a selection of Civil-War era literature, including original documents, diaries, and speeches as well as fiction.</w:t>
                      </w:r>
                    </w:p>
                    <w:p w14:paraId="7DCDFD07" w14:textId="77777777" w:rsidR="00A00C0B" w:rsidRDefault="00A00C0B" w:rsidP="00A050F9">
                      <w:pPr>
                        <w:pStyle w:val="BodyText"/>
                      </w:pPr>
                    </w:p>
                    <w:p w14:paraId="1FD031E5" w14:textId="14B96DD2" w:rsidR="00A00C0B" w:rsidRDefault="00A00C0B" w:rsidP="00A050F9">
                      <w:pPr>
                        <w:pStyle w:val="BodyText"/>
                      </w:pPr>
                      <w:r>
                        <w:t xml:space="preserve">Unit 4 – </w:t>
                      </w:r>
                      <w:r w:rsidR="00A8339A">
                        <w:t>Novel Study</w:t>
                      </w:r>
                    </w:p>
                    <w:p w14:paraId="3E9D617D" w14:textId="07C9B7D1" w:rsidR="00A00C0B" w:rsidRDefault="00A00C0B" w:rsidP="00A050F9">
                      <w:pPr>
                        <w:pStyle w:val="BodyText"/>
                      </w:pPr>
                      <w:r>
                        <w:tab/>
                        <w:t xml:space="preserve">This final unit </w:t>
                      </w:r>
                      <w:r w:rsidR="00A8339A">
                        <w:t xml:space="preserve">will require an in-depth reading and analysis of a novel, either as a class or in small </w:t>
                      </w:r>
                      <w:r w:rsidR="00A8339A">
                        <w:t>groups.</w:t>
                      </w:r>
                      <w:bookmarkStart w:id="1" w:name="_GoBack"/>
                      <w:bookmarkEnd w:id="1"/>
                    </w:p>
                  </w:txbxContent>
                </v:textbox>
                <w10:wrap type="tight" anchorx="page" anchory="page"/>
              </v:shape>
            </w:pict>
          </mc:Fallback>
        </mc:AlternateContent>
      </w:r>
      <w:r w:rsidR="005471BF">
        <w:rPr>
          <w:noProof/>
        </w:rPr>
        <mc:AlternateContent>
          <mc:Choice Requires="wps">
            <w:drawing>
              <wp:anchor distT="0" distB="0" distL="114300" distR="114300" simplePos="0" relativeHeight="251674112" behindDoc="0" locked="0" layoutInCell="1" allowOverlap="1" wp14:anchorId="4531570F" wp14:editId="10E5AE99">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b2b2b2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41344" behindDoc="0" locked="0" layoutInCell="0" allowOverlap="1" wp14:anchorId="5667D662" wp14:editId="2C184158">
                <wp:simplePos x="0" y="0"/>
                <wp:positionH relativeFrom="page">
                  <wp:posOffset>594360</wp:posOffset>
                </wp:positionH>
                <wp:positionV relativeFrom="page">
                  <wp:posOffset>594360</wp:posOffset>
                </wp:positionV>
                <wp:extent cx="3458845" cy="6654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B60EBC2" w14:textId="398F8CF5" w:rsidR="00A00C0B" w:rsidRPr="00191ED7" w:rsidRDefault="00A00C0B" w:rsidP="00A050F9">
                            <w:pPr>
                              <w:pStyle w:val="Heading3"/>
                              <w:rPr>
                                <w:sz w:val="56"/>
                                <w:szCs w:val="56"/>
                              </w:rPr>
                            </w:pPr>
                            <w:r w:rsidRPr="00191ED7">
                              <w:rPr>
                                <w:sz w:val="56"/>
                                <w:szCs w:val="56"/>
                              </w:rPr>
                              <w:t>Course Calendar: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39"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gxW8DAACb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" o:allowincell="f" filled="f" fillcolor="#b3cfff" stroked="f" strokecolor="#b3cfff" strokeweight="1.5pt">
                <v:fill color2="#3f80cd" focus="100%" type="gradient">
                  <o:fill v:ext="view" type="gradientUnscaled"/>
                </v:fill>
                <v:textbox inset=",0,,0">
                  <w:txbxContent>
                    <w:p w14:paraId="6B60EBC2" w14:textId="398F8CF5" w:rsidR="00A00C0B" w:rsidRPr="00191ED7" w:rsidRDefault="00A00C0B" w:rsidP="00A050F9">
                      <w:pPr>
                        <w:pStyle w:val="Heading3"/>
                        <w:rPr>
                          <w:sz w:val="56"/>
                          <w:szCs w:val="56"/>
                        </w:rPr>
                      </w:pPr>
                      <w:r w:rsidRPr="00191ED7">
                        <w:rPr>
                          <w:sz w:val="56"/>
                          <w:szCs w:val="56"/>
                        </w:rPr>
                        <w:t>Course Calendar:</w:t>
                      </w:r>
                    </w:p>
                  </w:txbxContent>
                </v:textbox>
                <w10:wrap anchorx="page" anchory="page"/>
              </v:shape>
            </w:pict>
          </mc:Fallback>
        </mc:AlternateContent>
      </w:r>
      <w:r w:rsidR="00B863B5">
        <w:br w:type="page"/>
      </w:r>
      <w:r w:rsidR="00FF644A">
        <w:rPr>
          <w:rFonts w:eastAsia="Times New Roman" w:cs="Times New Roman"/>
          <w:noProof/>
        </w:rPr>
        <w:lastRenderedPageBreak/>
        <w:drawing>
          <wp:anchor distT="0" distB="0" distL="114300" distR="114300" simplePos="0" relativeHeight="251695616" behindDoc="0" locked="0" layoutInCell="1" allowOverlap="1" wp14:anchorId="129BF673" wp14:editId="449A45D1">
            <wp:simplePos x="0" y="0"/>
            <wp:positionH relativeFrom="column">
              <wp:posOffset>3823335</wp:posOffset>
            </wp:positionH>
            <wp:positionV relativeFrom="paragraph">
              <wp:posOffset>-1371600</wp:posOffset>
            </wp:positionV>
            <wp:extent cx="2514600" cy="2339340"/>
            <wp:effectExtent l="76200" t="76200" r="76200" b="73660"/>
            <wp:wrapNone/>
            <wp:docPr id="924" name="Picture 13" descr="ttp://www.manoneileen.com/wp-content/uploads/2011/01/bravenewworld-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www.manoneileen.com/wp-content/uploads/2011/01/bravenewworld-heads.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4600" cy="2339340"/>
                    </a:xfrm>
                    <a:prstGeom prst="rect">
                      <a:avLst/>
                    </a:prstGeom>
                    <a:noFill/>
                    <a:ln w="76200" cmpd="tri">
                      <a:solidFill>
                        <a:schemeClr val="tx1"/>
                      </a:solidFill>
                    </a:ln>
                  </pic:spPr>
                </pic:pic>
              </a:graphicData>
            </a:graphic>
            <wp14:sizeRelH relativeFrom="margin">
              <wp14:pctWidth>0</wp14:pctWidth>
            </wp14:sizeRelH>
            <wp14:sizeRelV relativeFrom="margin">
              <wp14:pctHeight>0</wp14:pctHeight>
            </wp14:sizeRelV>
          </wp:anchor>
        </w:drawing>
      </w:r>
      <w:r w:rsidR="00FF644A">
        <w:rPr>
          <w:noProof/>
        </w:rPr>
        <mc:AlternateContent>
          <mc:Choice Requires="wps">
            <w:drawing>
              <wp:anchor distT="0" distB="0" distL="114300" distR="114300" simplePos="0" relativeHeight="251649536" behindDoc="0" locked="0" layoutInCell="1" allowOverlap="1" wp14:anchorId="72BE7030" wp14:editId="31C0F54B">
                <wp:simplePos x="0" y="0"/>
                <wp:positionH relativeFrom="page">
                  <wp:posOffset>640080</wp:posOffset>
                </wp:positionH>
                <wp:positionV relativeFrom="page">
                  <wp:posOffset>3296285</wp:posOffset>
                </wp:positionV>
                <wp:extent cx="3017520" cy="706755"/>
                <wp:effectExtent l="0" t="0" r="0" b="4445"/>
                <wp:wrapThrough wrapText="bothSides">
                  <wp:wrapPolygon edited="0">
                    <wp:start x="182" y="0"/>
                    <wp:lineTo x="182" y="20960"/>
                    <wp:lineTo x="21273" y="20960"/>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675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502F62E" w14:textId="00A05593" w:rsidR="00A00C0B" w:rsidRPr="00FF644A" w:rsidRDefault="00A00C0B" w:rsidP="00A050F9">
                            <w:pPr>
                              <w:pStyle w:val="Boxheading-medium"/>
                              <w:rPr>
                                <w:sz w:val="72"/>
                                <w:szCs w:val="72"/>
                              </w:rPr>
                            </w:pPr>
                            <w:r w:rsidRPr="00FF644A">
                              <w:rPr>
                                <w:sz w:val="72"/>
                                <w:szCs w:val="72"/>
                              </w:rPr>
                              <w:t>Projects…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0" type="#_x0000_t202" style="position:absolute;margin-left:50.4pt;margin-top:259.55pt;width:237.6pt;height:55.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" filled="f" fillcolor="#b3cfff" stroked="f" strokecolor="#b3cfff" strokeweight="1.5pt">
                <v:fill color2="#3f80cd" focus="100%" type="gradient">
                  <o:fill v:ext="view" type="gradientUnscaled"/>
                </v:fill>
                <v:textbox inset=",0,,0">
                  <w:txbxContent>
                    <w:p w14:paraId="5502F62E" w14:textId="00A05593" w:rsidR="00A00C0B" w:rsidRPr="00FF644A" w:rsidRDefault="00A00C0B" w:rsidP="00A050F9">
                      <w:pPr>
                        <w:pStyle w:val="Boxheading-medium"/>
                        <w:rPr>
                          <w:sz w:val="72"/>
                          <w:szCs w:val="72"/>
                        </w:rPr>
                      </w:pPr>
                      <w:r w:rsidRPr="00FF644A">
                        <w:rPr>
                          <w:sz w:val="72"/>
                          <w:szCs w:val="72"/>
                        </w:rPr>
                        <w:t>Projects…</w:t>
                      </w:r>
                    </w:p>
                  </w:txbxContent>
                </v:textbox>
                <w10:wrap type="through" anchorx="page" anchory="page"/>
              </v:shape>
            </w:pict>
          </mc:Fallback>
        </mc:AlternateContent>
      </w:r>
      <w:r w:rsidR="00FF644A">
        <w:rPr>
          <w:noProof/>
        </w:rPr>
        <mc:AlternateContent>
          <mc:Choice Requires="wps">
            <w:drawing>
              <wp:anchor distT="0" distB="0" distL="114300" distR="114300" simplePos="0" relativeHeight="251650560" behindDoc="0" locked="0" layoutInCell="1" allowOverlap="1" wp14:anchorId="349A8A91" wp14:editId="2A9FA6D0">
                <wp:simplePos x="0" y="0"/>
                <wp:positionH relativeFrom="page">
                  <wp:posOffset>640080</wp:posOffset>
                </wp:positionH>
                <wp:positionV relativeFrom="page">
                  <wp:posOffset>4460240</wp:posOffset>
                </wp:positionV>
                <wp:extent cx="3017520" cy="3886200"/>
                <wp:effectExtent l="0" t="0" r="0" b="0"/>
                <wp:wrapThrough wrapText="bothSides">
                  <wp:wrapPolygon edited="0">
                    <wp:start x="182" y="0"/>
                    <wp:lineTo x="182" y="21459"/>
                    <wp:lineTo x="21273" y="21459"/>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886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D1DE53" w14:textId="368C17DB" w:rsidR="00A00C0B" w:rsidRPr="00FF644A" w:rsidRDefault="00FF644A" w:rsidP="00A050F9">
                            <w:pPr>
                              <w:pStyle w:val="BoxText-Left"/>
                              <w:rPr>
                                <w:sz w:val="28"/>
                                <w:szCs w:val="28"/>
                              </w:rPr>
                            </w:pPr>
                            <w:r w:rsidRPr="00FF644A">
                              <w:rPr>
                                <w:sz w:val="28"/>
                                <w:szCs w:val="28"/>
                              </w:rPr>
                              <w:t xml:space="preserve">You will be periodically required to write multi-paragraph essays based on texts and media presented. Also, there is a required analytical research paper that is to be formally written in MLA standard format. It will be based on </w:t>
                            </w:r>
                            <w:r w:rsidRPr="00FF644A">
                              <w:rPr>
                                <w:i/>
                                <w:sz w:val="28"/>
                                <w:szCs w:val="28"/>
                              </w:rPr>
                              <w:t>Brave New World</w:t>
                            </w:r>
                            <w:r w:rsidRPr="00FF644A">
                              <w:rPr>
                                <w:sz w:val="28"/>
                                <w:szCs w:val="28"/>
                              </w:rPr>
                              <w:t>, and class time will be spent on research and drafting.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1" type="#_x0000_t202" style="position:absolute;margin-left:50.4pt;margin-top:351.2pt;width:237.6pt;height:30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" mv:complextextbox="1" filled="f" fillcolor="#b3cfff" stroked="f" strokecolor="#b3cfff" strokeweight="1.5pt">
                <v:fill color2="#3f80cd" focus="100%" type="gradient">
                  <o:fill v:ext="view" type="gradientUnscaled"/>
                </v:fill>
                <v:textbox inset=",0,,0">
                  <w:txbxContent>
                    <w:p w14:paraId="0CD1DE53" w14:textId="368C17DB" w:rsidR="00A00C0B" w:rsidRPr="00FF644A" w:rsidRDefault="00FF644A" w:rsidP="00A050F9">
                      <w:pPr>
                        <w:pStyle w:val="BoxText-Left"/>
                        <w:rPr>
                          <w:sz w:val="28"/>
                          <w:szCs w:val="28"/>
                        </w:rPr>
                      </w:pPr>
                      <w:r w:rsidRPr="00FF644A">
                        <w:rPr>
                          <w:sz w:val="28"/>
                          <w:szCs w:val="28"/>
                        </w:rPr>
                        <w:t xml:space="preserve">You will be periodically required to write multi-paragraph essays based on texts and media presented. Also, there is a required analytical research paper that is to be formally written in MLA standard format. It will be based on </w:t>
                      </w:r>
                      <w:r w:rsidRPr="00FF644A">
                        <w:rPr>
                          <w:i/>
                          <w:sz w:val="28"/>
                          <w:szCs w:val="28"/>
                        </w:rPr>
                        <w:t>Brave New World</w:t>
                      </w:r>
                      <w:r w:rsidRPr="00FF644A">
                        <w:rPr>
                          <w:sz w:val="28"/>
                          <w:szCs w:val="28"/>
                        </w:rPr>
                        <w:t>, and class time will be spent on research and drafting.</w:t>
                      </w:r>
                    </w:p>
                  </w:txbxContent>
                </v:textbox>
                <w10:wrap type="through" anchorx="page" anchory="page"/>
              </v:shape>
            </w:pict>
          </mc:Fallback>
        </mc:AlternateContent>
      </w:r>
      <w:r w:rsidR="00F14A19">
        <w:rPr>
          <w:noProof/>
        </w:rPr>
        <mc:AlternateContent>
          <mc:Choice Requires="wps">
            <w:drawing>
              <wp:anchor distT="0" distB="0" distL="114300" distR="114300" simplePos="0" relativeHeight="251702784" behindDoc="0" locked="0" layoutInCell="1" allowOverlap="1" wp14:anchorId="1BEEBC68" wp14:editId="06D13DD2">
                <wp:simplePos x="0" y="0"/>
                <wp:positionH relativeFrom="column">
                  <wp:posOffset>3366135</wp:posOffset>
                </wp:positionH>
                <wp:positionV relativeFrom="paragraph">
                  <wp:posOffset>280670</wp:posOffset>
                </wp:positionV>
                <wp:extent cx="3429000" cy="5943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4A9D2" w14:textId="77777777" w:rsidR="00A00C0B" w:rsidRDefault="00A00C0B" w:rsidP="00F14A19">
                            <w:pPr>
                              <w:pStyle w:val="BodyText"/>
                              <w:spacing w:line="240" w:lineRule="auto"/>
                            </w:pPr>
                            <w:r w:rsidRPr="00866923">
                              <w:rPr>
                                <w:b/>
                              </w:rPr>
                              <w:t>Attendance:</w:t>
                            </w:r>
                            <w:r>
                              <w:t xml:space="preserve"> Regular attendance is essential for success in this course. Also, when you are here, be “here.” Don’t just take a seat and use oxygen – make your time in class count.</w:t>
                            </w:r>
                          </w:p>
                          <w:p w14:paraId="3FB38C32" w14:textId="77777777" w:rsidR="00A00C0B" w:rsidRDefault="00A00C0B" w:rsidP="00F14A19">
                            <w:pPr>
                              <w:pStyle w:val="BodyText"/>
                              <w:spacing w:line="240" w:lineRule="auto"/>
                            </w:pPr>
                            <w:r w:rsidRPr="00866923">
                              <w:rPr>
                                <w:b/>
                              </w:rPr>
                              <w:t>Participation:</w:t>
                            </w:r>
                            <w:r>
                              <w:t xml:space="preserve"> When participating in class discussions (which you are expected to do), I ask that you are thoughtful, respectful, and focused.  Participation also means taking notes on class discussions and maintaining a functional notebook (quizzes on these periodically).</w:t>
                            </w:r>
                          </w:p>
                          <w:p w14:paraId="661628C3" w14:textId="77777777" w:rsidR="00A00C0B" w:rsidRDefault="00A00C0B" w:rsidP="00F14A19">
                            <w:pPr>
                              <w:pStyle w:val="BodyText"/>
                              <w:spacing w:line="240" w:lineRule="auto"/>
                            </w:pPr>
                            <w:r w:rsidRPr="00866923">
                              <w:rPr>
                                <w:b/>
                              </w:rPr>
                              <w:t>Grading:</w:t>
                            </w:r>
                            <w:r>
                              <w:t xml:space="preserve"> Assignments are worth a set amount of points based on complexity and difficulty. The 10-point scale following county policy is used. Q1 is worth 40% of your course grade, Q2 worth another 40%, and your final exam is the remaining 20%.</w:t>
                            </w:r>
                          </w:p>
                          <w:p w14:paraId="7B26AF6E" w14:textId="77777777" w:rsidR="00A00C0B" w:rsidRDefault="00A00C0B" w:rsidP="00F14A19">
                            <w:pPr>
                              <w:pStyle w:val="BodyText"/>
                              <w:spacing w:line="240" w:lineRule="auto"/>
                            </w:pPr>
                            <w:r w:rsidRPr="00866923">
                              <w:rPr>
                                <w:b/>
                              </w:rPr>
                              <w:t>Assignments and Assessments:</w:t>
                            </w:r>
                            <w:r>
                              <w:t xml:space="preserve"> Daily work will include a variety of assignments, some to turn in and some to keep in your notes. Collected work is generally due the day given or the next day unless noted otherwise. Notebook quizzes and tests will be given for each main piece of literature.</w:t>
                            </w:r>
                          </w:p>
                          <w:p w14:paraId="16251310" w14:textId="77777777" w:rsidR="00A00C0B" w:rsidRDefault="00A00C0B" w:rsidP="00F14A19">
                            <w:pPr>
                              <w:pStyle w:val="BodyText"/>
                              <w:spacing w:line="240" w:lineRule="auto"/>
                            </w:pPr>
                            <w:r w:rsidRPr="00866923">
                              <w:rPr>
                                <w:b/>
                              </w:rPr>
                              <w:t>Missing or Late Work:</w:t>
                            </w:r>
                            <w:r>
                              <w:t xml:space="preserve"> Missing work earns a zero. Late work will receive a 10% deduction each day late for two days – past that, it is unacceptable.</w:t>
                            </w:r>
                          </w:p>
                          <w:p w14:paraId="27590948" w14:textId="77777777" w:rsidR="00A00C0B" w:rsidRDefault="00A00C0B" w:rsidP="00F14A19">
                            <w:pPr>
                              <w:pStyle w:val="BodyText"/>
                              <w:spacing w:line="240" w:lineRule="auto"/>
                            </w:pPr>
                            <w:r w:rsidRPr="00866923">
                              <w:rPr>
                                <w:b/>
                              </w:rPr>
                              <w:t>Work Ethic:</w:t>
                            </w:r>
                            <w:r>
                              <w:t xml:space="preserve"> Maintain neat notes, have materials with you, and be responsible for your own learning experience. Class does not end until I dismiss you - not the bell.</w:t>
                            </w:r>
                          </w:p>
                          <w:p w14:paraId="1E33CB54" w14:textId="1DC5D90A" w:rsidR="00A00C0B" w:rsidRPr="00F14A19" w:rsidRDefault="00A00C0B" w:rsidP="00F14A19">
                            <w:pPr>
                              <w:rPr>
                                <w:sz w:val="22"/>
                                <w:szCs w:val="22"/>
                              </w:rPr>
                            </w:pPr>
                            <w:r w:rsidRPr="00F14A19">
                              <w:rPr>
                                <w:b/>
                                <w:sz w:val="22"/>
                                <w:szCs w:val="22"/>
                              </w:rPr>
                              <w:t>Electronics:</w:t>
                            </w:r>
                            <w:r w:rsidRPr="00F14A19">
                              <w:rPr>
                                <w:sz w:val="22"/>
                                <w:szCs w:val="22"/>
                              </w:rPr>
                              <w:t xml:space="preserve"> Keep it away or it will be confiscated.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margin-left:265.05pt;margin-top:22.1pt;width:270pt;height:46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ef79I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" filled="f" stroked="f">
                <v:textbox>
                  <w:txbxContent>
                    <w:p w14:paraId="1CC4A9D2" w14:textId="77777777" w:rsidR="00A00C0B" w:rsidRDefault="00A00C0B" w:rsidP="00F14A19">
                      <w:pPr>
                        <w:pStyle w:val="BodyText"/>
                        <w:spacing w:line="240" w:lineRule="auto"/>
                      </w:pPr>
                      <w:r w:rsidRPr="00866923">
                        <w:rPr>
                          <w:b/>
                        </w:rPr>
                        <w:t>Attendance:</w:t>
                      </w:r>
                      <w:r>
                        <w:t xml:space="preserve"> Regular attendance is essential for success in this course. Also, when you are here, be “here.” Don’t just take a seat and use oxygen – make your time in class count.</w:t>
                      </w:r>
                    </w:p>
                    <w:p w14:paraId="3FB38C32" w14:textId="77777777" w:rsidR="00A00C0B" w:rsidRDefault="00A00C0B" w:rsidP="00F14A19">
                      <w:pPr>
                        <w:pStyle w:val="BodyText"/>
                        <w:spacing w:line="240" w:lineRule="auto"/>
                      </w:pPr>
                      <w:r w:rsidRPr="00866923">
                        <w:rPr>
                          <w:b/>
                        </w:rPr>
                        <w:t>Participation:</w:t>
                      </w:r>
                      <w:r>
                        <w:t xml:space="preserve"> When participating in class discussions (which you are expected to do), I ask that you are thoughtful, respectful, and focused.  Participation also means taking notes on class discussions and maintaining a functional notebook (quizzes on these periodically).</w:t>
                      </w:r>
                    </w:p>
                    <w:p w14:paraId="661628C3" w14:textId="77777777" w:rsidR="00A00C0B" w:rsidRDefault="00A00C0B" w:rsidP="00F14A19">
                      <w:pPr>
                        <w:pStyle w:val="BodyText"/>
                        <w:spacing w:line="240" w:lineRule="auto"/>
                      </w:pPr>
                      <w:r w:rsidRPr="00866923">
                        <w:rPr>
                          <w:b/>
                        </w:rPr>
                        <w:t>Grading:</w:t>
                      </w:r>
                      <w:r>
                        <w:t xml:space="preserve"> Assignments are worth a set amount of points based on complexity and difficulty. The 10-point scale following county policy is used. Q1 is worth 40% of your course grade, Q2 worth another 40%, and your final exam is the remaining 20%.</w:t>
                      </w:r>
                    </w:p>
                    <w:p w14:paraId="7B26AF6E" w14:textId="77777777" w:rsidR="00A00C0B" w:rsidRDefault="00A00C0B" w:rsidP="00F14A19">
                      <w:pPr>
                        <w:pStyle w:val="BodyText"/>
                        <w:spacing w:line="240" w:lineRule="auto"/>
                      </w:pPr>
                      <w:r w:rsidRPr="00866923">
                        <w:rPr>
                          <w:b/>
                        </w:rPr>
                        <w:t>Assignments and Assessments:</w:t>
                      </w:r>
                      <w:r>
                        <w:t xml:space="preserve"> Daily work will include a variety of assignments, some to turn in and some to keep in your notes. Collected work is generally due the day given or the next day unless noted otherwise. Notebook quizzes and tests will be given for each main piece of literature.</w:t>
                      </w:r>
                    </w:p>
                    <w:p w14:paraId="16251310" w14:textId="77777777" w:rsidR="00A00C0B" w:rsidRDefault="00A00C0B" w:rsidP="00F14A19">
                      <w:pPr>
                        <w:pStyle w:val="BodyText"/>
                        <w:spacing w:line="240" w:lineRule="auto"/>
                      </w:pPr>
                      <w:r w:rsidRPr="00866923">
                        <w:rPr>
                          <w:b/>
                        </w:rPr>
                        <w:t>Missing or Late Work:</w:t>
                      </w:r>
                      <w:r>
                        <w:t xml:space="preserve"> Missing work earns a zero. Late work will receive a 10% deduction each day late for two days – past that, it is unacceptable.</w:t>
                      </w:r>
                    </w:p>
                    <w:p w14:paraId="27590948" w14:textId="77777777" w:rsidR="00A00C0B" w:rsidRDefault="00A00C0B" w:rsidP="00F14A19">
                      <w:pPr>
                        <w:pStyle w:val="BodyText"/>
                        <w:spacing w:line="240" w:lineRule="auto"/>
                      </w:pPr>
                      <w:r w:rsidRPr="00866923">
                        <w:rPr>
                          <w:b/>
                        </w:rPr>
                        <w:t>Work Ethic:</w:t>
                      </w:r>
                      <w:r>
                        <w:t xml:space="preserve"> Maintain neat notes, have materials with you, and be responsible for your own learning experience. Class does not end until I dismiss you - not the bell.</w:t>
                      </w:r>
                    </w:p>
                    <w:p w14:paraId="1E33CB54" w14:textId="1DC5D90A" w:rsidR="00A00C0B" w:rsidRPr="00F14A19" w:rsidRDefault="00A00C0B" w:rsidP="00F14A19">
                      <w:pPr>
                        <w:rPr>
                          <w:sz w:val="22"/>
                          <w:szCs w:val="22"/>
                        </w:rPr>
                      </w:pPr>
                      <w:r w:rsidRPr="00F14A19">
                        <w:rPr>
                          <w:b/>
                          <w:sz w:val="22"/>
                          <w:szCs w:val="22"/>
                        </w:rPr>
                        <w:t>Electronics:</w:t>
                      </w:r>
                      <w:r w:rsidRPr="00F14A19">
                        <w:rPr>
                          <w:sz w:val="22"/>
                          <w:szCs w:val="22"/>
                        </w:rPr>
                        <w:t xml:space="preserve"> Keep it away or it will be confiscated.</w:t>
                      </w:r>
                    </w:p>
                  </w:txbxContent>
                </v:textbox>
                <w10:wrap type="square"/>
              </v:shape>
            </w:pict>
          </mc:Fallback>
        </mc:AlternateContent>
      </w:r>
      <w:r w:rsidR="00F14A19">
        <w:rPr>
          <w:noProof/>
        </w:rPr>
        <mc:AlternateContent>
          <mc:Choice Requires="wps">
            <w:drawing>
              <wp:anchor distT="0" distB="0" distL="114300" distR="114300" simplePos="0" relativeHeight="251701760" behindDoc="0" locked="0" layoutInCell="1" allowOverlap="1" wp14:anchorId="66E9658C" wp14:editId="281B46B1">
                <wp:simplePos x="0" y="0"/>
                <wp:positionH relativeFrom="column">
                  <wp:posOffset>3366135</wp:posOffset>
                </wp:positionH>
                <wp:positionV relativeFrom="paragraph">
                  <wp:posOffset>-62230</wp:posOffset>
                </wp:positionV>
                <wp:extent cx="2850515"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8505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1B899" w14:textId="7ED3D199" w:rsidR="00A00C0B" w:rsidRDefault="00A00C0B">
                            <w:r>
                              <w:t>Routines, Policies, and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3" type="#_x0000_t202" style="position:absolute;margin-left:265.05pt;margin-top:-4.85pt;width:224.45pt;height:27pt;z-index:25170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" filled="f" stroked="f">
                <v:textbox>
                  <w:txbxContent>
                    <w:p w14:paraId="7641B899" w14:textId="7ED3D199" w:rsidR="00A00C0B" w:rsidRDefault="00A00C0B">
                      <w:r>
                        <w:t>Routines, Policies, and Expectations…</w:t>
                      </w:r>
                    </w:p>
                  </w:txbxContent>
                </v:textbox>
                <w10:wrap type="square"/>
              </v:shape>
            </w:pict>
          </mc:Fallback>
        </mc:AlternateContent>
      </w:r>
      <w:r w:rsidR="00B32B18" w:rsidRPr="00B32B18">
        <w:rPr>
          <w:rFonts w:eastAsia="Times New Roman" w:cs="Times New Roman"/>
        </w:rPr>
        <w:t xml:space="preserve"> </w:t>
      </w:r>
      <w:r w:rsidR="00B32B18">
        <w:rPr>
          <w:noProof/>
        </w:rPr>
        <w:t xml:space="preserve"> </w:t>
      </w:r>
      <w:r w:rsidR="003C77CC">
        <w:rPr>
          <w:rFonts w:eastAsia="Times New Roman" w:cs="Times New Roman"/>
          <w:noProof/>
        </w:rPr>
        <w:drawing>
          <wp:anchor distT="0" distB="0" distL="114300" distR="114300" simplePos="0" relativeHeight="251694592" behindDoc="0" locked="0" layoutInCell="1" allowOverlap="1" wp14:anchorId="3E673A5C" wp14:editId="3E67EC09">
            <wp:simplePos x="0" y="0"/>
            <wp:positionH relativeFrom="column">
              <wp:posOffset>51435</wp:posOffset>
            </wp:positionH>
            <wp:positionV relativeFrom="paragraph">
              <wp:posOffset>-8007985</wp:posOffset>
            </wp:positionV>
            <wp:extent cx="3234055" cy="1942756"/>
            <wp:effectExtent l="0" t="0" r="0" b="0"/>
            <wp:wrapNone/>
            <wp:docPr id="923" name="Picture 11" descr="ttp://www.clivejames.com/files/images/Walt-Whitman-0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www.clivejames.com/files/images/Walt-Whitman-001%2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4732" cy="1943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7CC">
        <w:rPr>
          <w:noProof/>
        </w:rPr>
        <w:t xml:space="preserve"> </w:t>
      </w:r>
      <w:r w:rsidR="005471BF">
        <w:rPr>
          <w:noProof/>
        </w:rPr>
        <mc:AlternateContent>
          <mc:Choice Requires="wps">
            <w:drawing>
              <wp:anchor distT="0" distB="0" distL="114300" distR="114300" simplePos="0" relativeHeight="251627008" behindDoc="0" locked="0" layoutInCell="1" allowOverlap="1" wp14:anchorId="2C7AC5F4" wp14:editId="332A16C8">
                <wp:simplePos x="0" y="0"/>
                <wp:positionH relativeFrom="page">
                  <wp:posOffset>508635</wp:posOffset>
                </wp:positionH>
                <wp:positionV relativeFrom="page">
                  <wp:posOffset>548640</wp:posOffset>
                </wp:positionV>
                <wp:extent cx="3240405" cy="2194560"/>
                <wp:effectExtent l="0" t="0" r="10795"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405"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0.05pt;margin-top:43.2pt;width:255.15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rdBC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" fillcolor="#d0d0d0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5C9BCFBE" wp14:editId="607D91D9">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b2b2b2 [3205]" stroked="f" strokecolor="#b3cfff" strokeweight="1.5pt">
                <v:shadow opacity="42597f" mv:blur="38100f" offset="0,2pt"/>
                <v:textbox inset=",7.2pt,,7.2pt"/>
                <w10:wrap anchorx="page" anchory="page"/>
              </v:rect>
            </w:pict>
          </mc:Fallback>
        </mc:AlternateContent>
      </w:r>
    </w:p>
    <w:p w14:paraId="7B13F908" w14:textId="7E587FCE" w:rsidR="00DB089A" w:rsidRDefault="002455DA" w:rsidP="00A050F9">
      <w:r>
        <w:rPr>
          <w:noProof/>
        </w:rPr>
        <w:lastRenderedPageBreak/>
        <mc:AlternateContent>
          <mc:Choice Requires="wps">
            <w:drawing>
              <wp:anchor distT="0" distB="0" distL="114300" distR="114300" simplePos="0" relativeHeight="251667968" behindDoc="0" locked="0" layoutInCell="1" allowOverlap="1" wp14:anchorId="00392EF0" wp14:editId="7225AA70">
                <wp:simplePos x="0" y="0"/>
                <wp:positionH relativeFrom="page">
                  <wp:posOffset>685165</wp:posOffset>
                </wp:positionH>
                <wp:positionV relativeFrom="page">
                  <wp:posOffset>1136015</wp:posOffset>
                </wp:positionV>
                <wp:extent cx="6452235" cy="2066925"/>
                <wp:effectExtent l="0" t="0" r="0" b="15875"/>
                <wp:wrapThrough wrapText="bothSides">
                  <wp:wrapPolygon edited="0">
                    <wp:start x="85" y="0"/>
                    <wp:lineTo x="85" y="21500"/>
                    <wp:lineTo x="21428" y="21500"/>
                    <wp:lineTo x="21428" y="0"/>
                    <wp:lineTo x="85" y="0"/>
                  </wp:wrapPolygon>
                </wp:wrapThrough>
                <wp:docPr id="7"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20669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6B88F9" w14:textId="1206333B" w:rsidR="00A00C0B" w:rsidRPr="002455DA" w:rsidRDefault="00A00C0B" w:rsidP="002455DA">
                            <w:pPr>
                              <w:jc w:val="center"/>
                              <w:rPr>
                                <w:sz w:val="22"/>
                                <w:szCs w:val="22"/>
                              </w:rPr>
                            </w:pPr>
                            <w:r w:rsidRPr="002455DA">
                              <w:rPr>
                                <w:sz w:val="22"/>
                                <w:szCs w:val="22"/>
                              </w:rPr>
                              <w:t xml:space="preserve">In this classroom, you will be expected to behave in an adult manner.  This means showing respect to all, regardless of differences of any type.  I consider the classroom to be a sanctuary for learning, where every student can feel safe to express </w:t>
                            </w:r>
                            <w:proofErr w:type="gramStart"/>
                            <w:r w:rsidRPr="002455DA">
                              <w:rPr>
                                <w:sz w:val="22"/>
                                <w:szCs w:val="22"/>
                              </w:rPr>
                              <w:t>himself</w:t>
                            </w:r>
                            <w:proofErr w:type="gramEnd"/>
                            <w:r w:rsidRPr="002455DA">
                              <w:rPr>
                                <w:sz w:val="22"/>
                                <w:szCs w:val="22"/>
                              </w:rPr>
                              <w:t xml:space="preserve"> or herself without fear of criticism or teasing.  We are all unique and none of us is perfect, so everyone must be accepted equally.  We will be reading, writing, talking, and learning together for the entire semester, and in order for this to work and be pleasant for everyone, we must behave as respectful, responsible members of our classroom community.  I will show you respect and I expect it to be shown in return.  Any language or behavior that may be interpreted as insulting is not welcome as it destroys the safe atmosphere.  I have faith that everyone will abide by these expectations in order to have the best semester possible.  If not, I want you to have faith that offenders will be asked to vacate the room until they feel ready to return in a functional manner.</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8" o:spid="_x0000_s1044" type="#_x0000_t202" style="position:absolute;margin-left:53.95pt;margin-top:89.45pt;width:508.05pt;height:162.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" mv:complextextbox="1" filled="f" fillcolor="#b3cfff" stroked="f" strokecolor="#b3cfff" strokeweight="1.5pt">
                <v:fill color2="#3f80cd" focus="100%" type="gradient">
                  <o:fill v:ext="view" type="gradientUnscaled"/>
                </v:fill>
                <v:textbox inset=",0,,0">
                  <w:txbxContent>
                    <w:p w14:paraId="2A6B88F9" w14:textId="1206333B" w:rsidR="00A00C0B" w:rsidRPr="002455DA" w:rsidRDefault="00A00C0B" w:rsidP="002455DA">
                      <w:pPr>
                        <w:jc w:val="center"/>
                        <w:rPr>
                          <w:sz w:val="22"/>
                          <w:szCs w:val="22"/>
                        </w:rPr>
                      </w:pPr>
                      <w:r w:rsidRPr="002455DA">
                        <w:rPr>
                          <w:sz w:val="22"/>
                          <w:szCs w:val="22"/>
                        </w:rPr>
                        <w:t xml:space="preserve">In this classroom, you will be expected to behave in an adult manner.  This means showing respect to all, regardless of differences of any type.  I consider the classroom to be a sanctuary for learning, where every student can feel safe to express </w:t>
                      </w:r>
                      <w:proofErr w:type="gramStart"/>
                      <w:r w:rsidRPr="002455DA">
                        <w:rPr>
                          <w:sz w:val="22"/>
                          <w:szCs w:val="22"/>
                        </w:rPr>
                        <w:t>himself</w:t>
                      </w:r>
                      <w:proofErr w:type="gramEnd"/>
                      <w:r w:rsidRPr="002455DA">
                        <w:rPr>
                          <w:sz w:val="22"/>
                          <w:szCs w:val="22"/>
                        </w:rPr>
                        <w:t xml:space="preserve"> or herself without fear of criticism or teasing.  We are all unique and none of us is perfect, so everyone must be accepted equally.  We will be reading, writing, talking, and learning together for the entire semester, and in order for this to work and be pleasant for everyone, we must behave as respectful, responsible members of our classroom community.  I will show you respect and I expect it to be shown in return.  Any language or behavior that may be interpreted as insulting is not welcome as it destroys the safe atmosphere.  I have faith that everyone will abide by these expectations in order to have the best semester possible.  If not, I want you to have faith that offenders will be asked to vacate the room until they feel ready to return in a functional manner.</w:t>
                      </w:r>
                    </w:p>
                  </w:txbxContent>
                </v:textbox>
                <w10:wrap type="through" anchorx="page" anchory="page"/>
              </v:shape>
            </w:pict>
          </mc:Fallback>
        </mc:AlternateContent>
      </w:r>
      <w:r>
        <w:rPr>
          <w:noProof/>
        </w:rPr>
        <mc:AlternateContent>
          <mc:Choice Requires="wps">
            <w:drawing>
              <wp:anchor distT="0" distB="0" distL="114300" distR="114300" simplePos="0" relativeHeight="251700736" behindDoc="0" locked="0" layoutInCell="1" allowOverlap="1" wp14:anchorId="1574BA29" wp14:editId="6C3C11E5">
                <wp:simplePos x="0" y="0"/>
                <wp:positionH relativeFrom="column">
                  <wp:posOffset>1194435</wp:posOffset>
                </wp:positionH>
                <wp:positionV relativeFrom="paragraph">
                  <wp:posOffset>5081270</wp:posOffset>
                </wp:positionV>
                <wp:extent cx="4914900" cy="3543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9149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FDC26" w14:textId="7F45F145" w:rsidR="00A00C0B" w:rsidRDefault="00A00C0B" w:rsidP="002455DA">
                            <w:pPr>
                              <w:pStyle w:val="BodyText"/>
                              <w:jc w:val="center"/>
                            </w:pPr>
                            <w:r>
                              <w:t>In order to keep track of the assignments, due dates, and other relevant information for this course, follow me on Twitter at:</w:t>
                            </w:r>
                          </w:p>
                          <w:p w14:paraId="02E47ACF" w14:textId="57875E9F" w:rsidR="00A00C0B" w:rsidRDefault="00A00C0B" w:rsidP="002455DA">
                            <w:pPr>
                              <w:pStyle w:val="BodyText"/>
                              <w:jc w:val="center"/>
                            </w:pPr>
                            <w:r>
                              <w:t>@</w:t>
                            </w:r>
                            <w:proofErr w:type="spellStart"/>
                            <w:proofErr w:type="gramStart"/>
                            <w:r>
                              <w:t>readwithgarrett</w:t>
                            </w:r>
                            <w:proofErr w:type="spellEnd"/>
                            <w:proofErr w:type="gramEnd"/>
                          </w:p>
                          <w:p w14:paraId="705B65B1" w14:textId="3945D968" w:rsidR="00A00C0B" w:rsidRDefault="00A00C0B" w:rsidP="002455DA">
                            <w:pPr>
                              <w:pStyle w:val="BodyText"/>
                              <w:jc w:val="center"/>
                            </w:pPr>
                            <w:r>
                              <w:t>You can also find information on my website at</w:t>
                            </w:r>
                          </w:p>
                          <w:p w14:paraId="7D593314" w14:textId="77777777" w:rsidR="00A00C0B" w:rsidRDefault="00A00C0B" w:rsidP="002455DA">
                            <w:pPr>
                              <w:pStyle w:val="BodyText"/>
                              <w:jc w:val="center"/>
                            </w:pPr>
                            <w:r>
                              <w:t>http://angiegarrett.weebly.com</w:t>
                            </w:r>
                          </w:p>
                          <w:p w14:paraId="22DFF6B0" w14:textId="47B22FA4" w:rsidR="00A00C0B" w:rsidRDefault="00A00C0B" w:rsidP="002455DA">
                            <w:pPr>
                              <w:pStyle w:val="BodyText"/>
                              <w:jc w:val="center"/>
                            </w:pPr>
                            <w:r>
                              <w:t xml:space="preserve">Here, you can see updates, participate in online discussions, and submit work to the online </w:t>
                            </w:r>
                            <w:proofErr w:type="spellStart"/>
                            <w:r>
                              <w:t>dropbox</w:t>
                            </w:r>
                            <w:proofErr w:type="spellEnd"/>
                            <w:r>
                              <w:t>.</w:t>
                            </w:r>
                          </w:p>
                          <w:p w14:paraId="05077D08" w14:textId="77777777" w:rsidR="00A00C0B" w:rsidRDefault="00A00C0B" w:rsidP="002455DA">
                            <w:pPr>
                              <w:pStyle w:val="BodyText"/>
                              <w:jc w:val="center"/>
                            </w:pPr>
                            <w:r>
                              <w:t>I can also be reached most easily by email at:</w:t>
                            </w:r>
                          </w:p>
                          <w:p w14:paraId="0B544D23" w14:textId="77777777" w:rsidR="00A00C0B" w:rsidRDefault="008F7AD5" w:rsidP="002455DA">
                            <w:pPr>
                              <w:pStyle w:val="BodyText"/>
                              <w:jc w:val="center"/>
                            </w:pPr>
                            <w:hyperlink r:id="rId21" w:history="1">
                              <w:r w:rsidR="00A00C0B" w:rsidRPr="00546AE8">
                                <w:rPr>
                                  <w:rStyle w:val="Hyperlink"/>
                                </w:rPr>
                                <w:t>a.smoorenburg@hotmail.com</w:t>
                              </w:r>
                            </w:hyperlink>
                          </w:p>
                          <w:p w14:paraId="3C1FF827" w14:textId="77777777" w:rsidR="00A00C0B" w:rsidRDefault="00A00C0B" w:rsidP="002455DA">
                            <w:pPr>
                              <w:pStyle w:val="BodyText"/>
                              <w:jc w:val="center"/>
                            </w:pPr>
                            <w:proofErr w:type="gramStart"/>
                            <w:r>
                              <w:t>or</w:t>
                            </w:r>
                            <w:proofErr w:type="gramEnd"/>
                          </w:p>
                          <w:p w14:paraId="317FD21A" w14:textId="77777777" w:rsidR="00A00C0B" w:rsidRDefault="008F7AD5" w:rsidP="002455DA">
                            <w:pPr>
                              <w:pStyle w:val="BodyText"/>
                              <w:jc w:val="center"/>
                            </w:pPr>
                            <w:hyperlink r:id="rId22" w:history="1">
                              <w:r w:rsidR="00A00C0B" w:rsidRPr="00546AE8">
                                <w:rPr>
                                  <w:rStyle w:val="Hyperlink"/>
                                </w:rPr>
                                <w:t>angela_garrett@mail.cl.k12.md.us</w:t>
                              </w:r>
                            </w:hyperlink>
                          </w:p>
                          <w:p w14:paraId="0BC6F403" w14:textId="77777777" w:rsidR="00A00C0B" w:rsidRDefault="00A00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5" type="#_x0000_t202" style="position:absolute;margin-left:94.05pt;margin-top:400.1pt;width:387pt;height:27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VPxdI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" filled="f" stroked="f">
                <v:textbox>
                  <w:txbxContent>
                    <w:p w14:paraId="045FDC26" w14:textId="7F45F145" w:rsidR="00A00C0B" w:rsidRDefault="00A00C0B" w:rsidP="002455DA">
                      <w:pPr>
                        <w:pStyle w:val="BodyText"/>
                        <w:jc w:val="center"/>
                      </w:pPr>
                      <w:r>
                        <w:t>In order to keep track of the assignments, due dates, and other relevant information for this course, follow me on Twitter at:</w:t>
                      </w:r>
                    </w:p>
                    <w:p w14:paraId="02E47ACF" w14:textId="57875E9F" w:rsidR="00A00C0B" w:rsidRDefault="00A00C0B" w:rsidP="002455DA">
                      <w:pPr>
                        <w:pStyle w:val="BodyText"/>
                        <w:jc w:val="center"/>
                      </w:pPr>
                      <w:r>
                        <w:t>@</w:t>
                      </w:r>
                      <w:proofErr w:type="spellStart"/>
                      <w:proofErr w:type="gramStart"/>
                      <w:r>
                        <w:t>readwithgarrett</w:t>
                      </w:r>
                      <w:proofErr w:type="spellEnd"/>
                      <w:proofErr w:type="gramEnd"/>
                    </w:p>
                    <w:p w14:paraId="705B65B1" w14:textId="3945D968" w:rsidR="00A00C0B" w:rsidRDefault="00A00C0B" w:rsidP="002455DA">
                      <w:pPr>
                        <w:pStyle w:val="BodyText"/>
                        <w:jc w:val="center"/>
                      </w:pPr>
                      <w:r>
                        <w:t>You can also find information on my website at</w:t>
                      </w:r>
                    </w:p>
                    <w:p w14:paraId="7D593314" w14:textId="77777777" w:rsidR="00A00C0B" w:rsidRDefault="00A00C0B" w:rsidP="002455DA">
                      <w:pPr>
                        <w:pStyle w:val="BodyText"/>
                        <w:jc w:val="center"/>
                      </w:pPr>
                      <w:r>
                        <w:t>http://angiegarrett.weebly.com</w:t>
                      </w:r>
                    </w:p>
                    <w:p w14:paraId="22DFF6B0" w14:textId="47B22FA4" w:rsidR="00A00C0B" w:rsidRDefault="00A00C0B" w:rsidP="002455DA">
                      <w:pPr>
                        <w:pStyle w:val="BodyText"/>
                        <w:jc w:val="center"/>
                      </w:pPr>
                      <w:r>
                        <w:t xml:space="preserve">Here, you can see updates, participate in online discussions, and submit work to the online </w:t>
                      </w:r>
                      <w:proofErr w:type="spellStart"/>
                      <w:r>
                        <w:t>dropbox</w:t>
                      </w:r>
                      <w:proofErr w:type="spellEnd"/>
                      <w:r>
                        <w:t>.</w:t>
                      </w:r>
                    </w:p>
                    <w:p w14:paraId="05077D08" w14:textId="77777777" w:rsidR="00A00C0B" w:rsidRDefault="00A00C0B" w:rsidP="002455DA">
                      <w:pPr>
                        <w:pStyle w:val="BodyText"/>
                        <w:jc w:val="center"/>
                      </w:pPr>
                      <w:r>
                        <w:t>I can also be reached most easily by email at:</w:t>
                      </w:r>
                    </w:p>
                    <w:p w14:paraId="0B544D23" w14:textId="77777777" w:rsidR="00A00C0B" w:rsidRDefault="008F7AD5" w:rsidP="002455DA">
                      <w:pPr>
                        <w:pStyle w:val="BodyText"/>
                        <w:jc w:val="center"/>
                      </w:pPr>
                      <w:hyperlink r:id="rId23" w:history="1">
                        <w:r w:rsidR="00A00C0B" w:rsidRPr="00546AE8">
                          <w:rPr>
                            <w:rStyle w:val="Hyperlink"/>
                          </w:rPr>
                          <w:t>a.smoorenburg@hotmail.com</w:t>
                        </w:r>
                      </w:hyperlink>
                    </w:p>
                    <w:p w14:paraId="3C1FF827" w14:textId="77777777" w:rsidR="00A00C0B" w:rsidRDefault="00A00C0B" w:rsidP="002455DA">
                      <w:pPr>
                        <w:pStyle w:val="BodyText"/>
                        <w:jc w:val="center"/>
                      </w:pPr>
                      <w:proofErr w:type="gramStart"/>
                      <w:r>
                        <w:t>or</w:t>
                      </w:r>
                      <w:proofErr w:type="gramEnd"/>
                    </w:p>
                    <w:p w14:paraId="317FD21A" w14:textId="77777777" w:rsidR="00A00C0B" w:rsidRDefault="008F7AD5" w:rsidP="002455DA">
                      <w:pPr>
                        <w:pStyle w:val="BodyText"/>
                        <w:jc w:val="center"/>
                      </w:pPr>
                      <w:hyperlink r:id="rId24" w:history="1">
                        <w:r w:rsidR="00A00C0B" w:rsidRPr="00546AE8">
                          <w:rPr>
                            <w:rStyle w:val="Hyperlink"/>
                          </w:rPr>
                          <w:t>angela_garrett@mail.cl.k12.md.us</w:t>
                        </w:r>
                      </w:hyperlink>
                    </w:p>
                    <w:p w14:paraId="0BC6F403" w14:textId="77777777" w:rsidR="00A00C0B" w:rsidRDefault="00A00C0B"/>
                  </w:txbxContent>
                </v:textbox>
                <w10:wrap type="square"/>
              </v:shape>
            </w:pict>
          </mc:Fallback>
        </mc:AlternateContent>
      </w:r>
      <w:r>
        <w:rPr>
          <w:noProof/>
        </w:rPr>
        <mc:AlternateContent>
          <mc:Choice Requires="wps">
            <w:drawing>
              <wp:anchor distT="0" distB="0" distL="114300" distR="114300" simplePos="0" relativeHeight="251672064" behindDoc="0" locked="0" layoutInCell="1" allowOverlap="1" wp14:anchorId="38FEFFA2" wp14:editId="27B97A26">
                <wp:simplePos x="0" y="0"/>
                <wp:positionH relativeFrom="page">
                  <wp:posOffset>2223135</wp:posOffset>
                </wp:positionH>
                <wp:positionV relativeFrom="page">
                  <wp:posOffset>5260340</wp:posOffset>
                </wp:positionV>
                <wp:extent cx="3314700" cy="342900"/>
                <wp:effectExtent l="0" t="0" r="0" b="12700"/>
                <wp:wrapNone/>
                <wp:docPr id="1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7B4F636" w14:textId="5FA69852" w:rsidR="00A00C0B" w:rsidRPr="00614465" w:rsidRDefault="00A00C0B" w:rsidP="00A050F9">
                            <w:pPr>
                              <w:pStyle w:val="Heading3"/>
                              <w:rPr>
                                <w:color w:val="000000" w:themeColor="text1"/>
                              </w:rPr>
                            </w:pPr>
                            <w:r>
                              <w:rPr>
                                <w:color w:val="000000" w:themeColor="text1"/>
                              </w:rPr>
                              <w:t>For Further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46" type="#_x0000_t202" style="position:absolute;margin-left:175.05pt;margin-top:414.2pt;width:261pt;height:2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" filled="f" fillcolor="#b3cfff" stroked="f" strokecolor="#b3cfff" strokeweight="1.5pt">
                <v:fill color2="#3f80cd" focus="100%" type="gradient">
                  <o:fill v:ext="view" type="gradientUnscaled"/>
                </v:fill>
                <v:textbox inset=",0,,0">
                  <w:txbxContent>
                    <w:p w14:paraId="07B4F636" w14:textId="5FA69852" w:rsidR="00A00C0B" w:rsidRPr="00614465" w:rsidRDefault="00A00C0B" w:rsidP="00A050F9">
                      <w:pPr>
                        <w:pStyle w:val="Heading3"/>
                        <w:rPr>
                          <w:color w:val="000000" w:themeColor="text1"/>
                        </w:rPr>
                      </w:pPr>
                      <w:r>
                        <w:rPr>
                          <w:color w:val="000000" w:themeColor="text1"/>
                        </w:rPr>
                        <w:t>For Further Information…</w:t>
                      </w:r>
                    </w:p>
                  </w:txbxContent>
                </v:textbox>
                <w10:wrap anchorx="page" anchory="page"/>
              </v:shape>
            </w:pict>
          </mc:Fallback>
        </mc:AlternateContent>
      </w:r>
      <w:r w:rsidR="00B32B18" w:rsidRPr="00B32B18">
        <w:rPr>
          <w:rFonts w:eastAsia="Times New Roman" w:cs="Times New Roman"/>
          <w:noProof/>
        </w:rPr>
        <w:t xml:space="preserve"> </w:t>
      </w:r>
      <w:r w:rsidR="00B32B18">
        <w:rPr>
          <w:rFonts w:eastAsia="Times New Roman" w:cs="Times New Roman"/>
          <w:noProof/>
        </w:rPr>
        <w:drawing>
          <wp:anchor distT="0" distB="0" distL="114300" distR="114300" simplePos="0" relativeHeight="251698688" behindDoc="0" locked="0" layoutInCell="1" allowOverlap="1" wp14:anchorId="7B16B75B" wp14:editId="7B681C3B">
            <wp:simplePos x="0" y="0"/>
            <wp:positionH relativeFrom="margin">
              <wp:posOffset>0</wp:posOffset>
            </wp:positionH>
            <wp:positionV relativeFrom="margin">
              <wp:posOffset>7762875</wp:posOffset>
            </wp:positionV>
            <wp:extent cx="1423035" cy="1202055"/>
            <wp:effectExtent l="0" t="0" r="0" b="0"/>
            <wp:wrapNone/>
            <wp:docPr id="920" name="Picture 5" descr="ttp://alistair.cockburn.us/get/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alistair.cockburn.us/get/33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303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B18" w:rsidRPr="00B32B18">
        <w:rPr>
          <w:rFonts w:eastAsia="Times New Roman" w:cs="Times New Roman"/>
        </w:rPr>
        <w:t xml:space="preserve"> </w:t>
      </w:r>
      <w:r w:rsidR="00B32B18">
        <w:rPr>
          <w:rFonts w:eastAsia="Times New Roman" w:cs="Times New Roman"/>
          <w:noProof/>
        </w:rPr>
        <w:drawing>
          <wp:anchor distT="0" distB="0" distL="114300" distR="114300" simplePos="0" relativeHeight="251696640" behindDoc="0" locked="0" layoutInCell="1" allowOverlap="1" wp14:anchorId="385740C0" wp14:editId="478115C7">
            <wp:simplePos x="0" y="0"/>
            <wp:positionH relativeFrom="column">
              <wp:posOffset>51435</wp:posOffset>
            </wp:positionH>
            <wp:positionV relativeFrom="paragraph">
              <wp:posOffset>-6003925</wp:posOffset>
            </wp:positionV>
            <wp:extent cx="6743700" cy="1828779"/>
            <wp:effectExtent l="0" t="0" r="0" b="635"/>
            <wp:wrapNone/>
            <wp:docPr id="925" name="Picture 15" descr="ttp://www.nps.gov/edal/images/BB4E97C5-1DD8-B71C-0E1F31C426622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www.nps.gov/edal/images/BB4E97C5-1DD8-B71C-0E1F31C426622DF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1828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B18">
        <w:rPr>
          <w:noProof/>
        </w:rPr>
        <w:t xml:space="preserve"> </w:t>
      </w:r>
      <w:r w:rsidR="00061EE8">
        <w:rPr>
          <w:noProof/>
        </w:rPr>
        <mc:AlternateContent>
          <mc:Choice Requires="wps">
            <w:drawing>
              <wp:anchor distT="0" distB="0" distL="114300" distR="114300" simplePos="0" relativeHeight="251670016" behindDoc="0" locked="0" layoutInCell="1" allowOverlap="1" wp14:anchorId="6118D9EC" wp14:editId="242C05DD">
                <wp:simplePos x="0" y="0"/>
                <wp:positionH relativeFrom="page">
                  <wp:posOffset>508635</wp:posOffset>
                </wp:positionH>
                <wp:positionV relativeFrom="page">
                  <wp:posOffset>4231640</wp:posOffset>
                </wp:positionV>
                <wp:extent cx="6743700" cy="1022985"/>
                <wp:effectExtent l="0" t="0" r="0" b="18415"/>
                <wp:wrapThrough wrapText="bothSides">
                  <wp:wrapPolygon edited="0">
                    <wp:start x="81" y="0"/>
                    <wp:lineTo x="81" y="21453"/>
                    <wp:lineTo x="21397" y="21453"/>
                    <wp:lineTo x="21397" y="0"/>
                    <wp:lineTo x="81" y="0"/>
                  </wp:wrapPolygon>
                </wp:wrapThrough>
                <wp:docPr id="11"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0229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85C506D" w14:textId="77777777" w:rsidR="00A00C0B" w:rsidRPr="00614465" w:rsidRDefault="00A00C0B"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0" o:spid="_x0000_s1047" type="#_x0000_t202" style="position:absolute;margin-left:40.05pt;margin-top:333.2pt;width:531pt;height:80.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14:paraId="385C506D" w14:textId="77777777" w:rsidR="00A00C0B" w:rsidRPr="00614465" w:rsidRDefault="00A00C0B"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6944" behindDoc="0" locked="0" layoutInCell="1" allowOverlap="1" wp14:anchorId="699DBA6E" wp14:editId="69DA11EE">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86" y="21561"/>
                    <wp:lineTo x="21429"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7328CFE" w14:textId="3FE5C0AD" w:rsidR="00A00C0B" w:rsidRDefault="00A00C0B" w:rsidP="00A050F9">
                            <w:pPr>
                              <w:pStyle w:val="Boxheading-medium"/>
                            </w:pPr>
                            <w:r>
                              <w:t>Disclaimer…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8" type="#_x0000_t202" style="position:absolute;margin-left:54pt;margin-top:57.5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" filled="f" fillcolor="#b3cfff" stroked="f" strokecolor="#b3cfff" strokeweight="1.5pt">
                <v:fill color2="#3f80cd" focus="100%" type="gradient">
                  <o:fill v:ext="view" type="gradientUnscaled"/>
                </v:fill>
                <v:textbox inset=",0,,0">
                  <w:txbxContent>
                    <w:p w14:paraId="17328CFE" w14:textId="3FE5C0AD" w:rsidR="00A00C0B" w:rsidRDefault="00A00C0B" w:rsidP="00A050F9">
                      <w:pPr>
                        <w:pStyle w:val="Boxheading-medium"/>
                      </w:pPr>
                      <w:r>
                        <w:t>Disclaimer…</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5920" behindDoc="0" locked="0" layoutInCell="0" allowOverlap="1" wp14:anchorId="79577E91" wp14:editId="1F805014">
                <wp:simplePos x="0" y="0"/>
                <wp:positionH relativeFrom="page">
                  <wp:posOffset>548640</wp:posOffset>
                </wp:positionH>
                <wp:positionV relativeFrom="page">
                  <wp:posOffset>548640</wp:posOffset>
                </wp:positionV>
                <wp:extent cx="6675120" cy="2560320"/>
                <wp:effectExtent l="0" t="0" r="5080" b="5080"/>
                <wp:wrapTight wrapText="bothSides">
                  <wp:wrapPolygon edited="0">
                    <wp:start x="0" y="0"/>
                    <wp:lineTo x="0" y="21429"/>
                    <wp:lineTo x="21534" y="21429"/>
                    <wp:lineTo x="21534" y="0"/>
                    <wp:lineTo x="0" y="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chemeClr val="bg1">
                            <a:lumMod val="6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2pt;margin-top:43.2pt;width:525.6pt;height:20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" o:allowincell="f" fillcolor="#a5a5a5 [2092]" stroked="f">
                <v:textbox inset=",7.2pt,,7.2pt"/>
                <w10:wrap type="tight" anchorx="page" anchory="page"/>
              </v:rect>
            </w:pict>
          </mc:Fallback>
        </mc:AlternateContent>
      </w:r>
    </w:p>
    <w:sectPr w:rsidR="00DB089A" w:rsidSect="00A050F9">
      <w:headerReference w:type="first" r:id="rId27"/>
      <w:footerReference w:type="first" r:id="rId2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AD390" w14:textId="77777777" w:rsidR="008F7AD5" w:rsidRDefault="008F7AD5">
      <w:r>
        <w:separator/>
      </w:r>
    </w:p>
  </w:endnote>
  <w:endnote w:type="continuationSeparator" w:id="0">
    <w:p w14:paraId="0912A2D7" w14:textId="77777777" w:rsidR="008F7AD5" w:rsidRDefault="008F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653A3" w14:textId="77777777" w:rsidR="00A00C0B" w:rsidRDefault="00A00C0B">
    <w:pPr>
      <w:pStyle w:val="Footer"/>
    </w:pPr>
    <w:r>
      <w:rPr>
        <w:noProof/>
      </w:rPr>
      <mc:AlternateContent>
        <mc:Choice Requires="wps">
          <w:drawing>
            <wp:anchor distT="0" distB="0" distL="114300" distR="114300" simplePos="0" relativeHeight="251659265" behindDoc="0" locked="0" layoutInCell="1" allowOverlap="1" wp14:anchorId="69D2E2A2" wp14:editId="5A4D446E">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1A125A3" w14:textId="77777777" w:rsidR="00A00C0B" w:rsidRDefault="00A00C0B" w:rsidP="00A050F9">
                          <w:pPr>
                            <w:pStyle w:val="Page"/>
                          </w:pPr>
                          <w:r>
                            <w:fldChar w:fldCharType="begin"/>
                          </w:r>
                          <w:r>
                            <w:instrText xml:space="preserve"> PAGE  \* MERGEFORMAT </w:instrText>
                          </w:r>
                          <w:r>
                            <w:fldChar w:fldCharType="separate"/>
                          </w:r>
                          <w:r w:rsidR="008F7AD5">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49"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01A125A3" w14:textId="77777777" w:rsidR="00A00C0B" w:rsidRDefault="00A00C0B" w:rsidP="00A050F9">
                    <w:pPr>
                      <w:pStyle w:val="Page"/>
                    </w:pPr>
                    <w:r>
                      <w:fldChar w:fldCharType="begin"/>
                    </w:r>
                    <w:r>
                      <w:instrText xml:space="preserve"> PAGE  \* MERGEFORMAT </w:instrText>
                    </w:r>
                    <w:r>
                      <w:fldChar w:fldCharType="separate"/>
                    </w:r>
                    <w:r w:rsidR="008F7AD5">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E149" w14:textId="77777777" w:rsidR="00A00C0B" w:rsidRDefault="00A00C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C8D44" w14:textId="77777777" w:rsidR="008F7AD5" w:rsidRDefault="008F7AD5">
      <w:r>
        <w:separator/>
      </w:r>
    </w:p>
  </w:footnote>
  <w:footnote w:type="continuationSeparator" w:id="0">
    <w:p w14:paraId="740228EB" w14:textId="77777777" w:rsidR="008F7AD5" w:rsidRDefault="008F7A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AACF9" w14:textId="77777777" w:rsidR="00A00C0B" w:rsidRDefault="00A00C0B">
    <w:pPr>
      <w:pStyle w:val="Header"/>
    </w:pPr>
    <w:r>
      <w:rPr>
        <w:noProof/>
      </w:rPr>
      <mc:AlternateContent>
        <mc:Choice Requires="wps">
          <w:drawing>
            <wp:anchor distT="0" distB="0" distL="114300" distR="114300" simplePos="0" relativeHeight="251659264" behindDoc="0" locked="0" layoutInCell="0" allowOverlap="1" wp14:anchorId="14CDDD54" wp14:editId="38B09863">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ddd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C39E" w14:textId="77777777" w:rsidR="00A00C0B" w:rsidRDefault="00A00C0B">
    <w:pPr>
      <w:pStyle w:val="Header"/>
    </w:pPr>
    <w:r>
      <w:rPr>
        <w:noProof/>
      </w:rPr>
      <mc:AlternateContent>
        <mc:Choice Requires="wps">
          <w:drawing>
            <wp:anchor distT="0" distB="0" distL="114300" distR="114300" simplePos="0" relativeHeight="251658240" behindDoc="0" locked="0" layoutInCell="0" allowOverlap="1" wp14:anchorId="61471929" wp14:editId="7F9D14A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ddd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5590A" w14:textId="77777777" w:rsidR="00A00C0B" w:rsidRDefault="00A00C0B">
    <w:pPr>
      <w:pStyle w:val="Header"/>
    </w:pPr>
    <w:r>
      <w:rPr>
        <w:noProof/>
      </w:rPr>
      <mc:AlternateContent>
        <mc:Choice Requires="wps">
          <w:drawing>
            <wp:anchor distT="0" distB="0" distL="114300" distR="114300" simplePos="0" relativeHeight="251659267" behindDoc="0" locked="0" layoutInCell="0" allowOverlap="1" wp14:anchorId="482D636B" wp14:editId="104BCE53">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ddd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9C1B77"/>
    <w:rsid w:val="000435EF"/>
    <w:rsid w:val="00061EE8"/>
    <w:rsid w:val="00140482"/>
    <w:rsid w:val="00191ED7"/>
    <w:rsid w:val="001E7850"/>
    <w:rsid w:val="00226F19"/>
    <w:rsid w:val="002455DA"/>
    <w:rsid w:val="002C4A88"/>
    <w:rsid w:val="002C658A"/>
    <w:rsid w:val="002D4243"/>
    <w:rsid w:val="00302A6F"/>
    <w:rsid w:val="00316B1B"/>
    <w:rsid w:val="00316EFD"/>
    <w:rsid w:val="00327611"/>
    <w:rsid w:val="003336B4"/>
    <w:rsid w:val="0034108E"/>
    <w:rsid w:val="00353378"/>
    <w:rsid w:val="003A36C4"/>
    <w:rsid w:val="003C568E"/>
    <w:rsid w:val="003C77CC"/>
    <w:rsid w:val="003E5899"/>
    <w:rsid w:val="00472340"/>
    <w:rsid w:val="00483B72"/>
    <w:rsid w:val="004A6FA3"/>
    <w:rsid w:val="005471BF"/>
    <w:rsid w:val="00576B7C"/>
    <w:rsid w:val="00594CE2"/>
    <w:rsid w:val="005A2C29"/>
    <w:rsid w:val="005F58CA"/>
    <w:rsid w:val="00623DFD"/>
    <w:rsid w:val="00644F7A"/>
    <w:rsid w:val="0067057D"/>
    <w:rsid w:val="00753D6E"/>
    <w:rsid w:val="007C10BE"/>
    <w:rsid w:val="007E089A"/>
    <w:rsid w:val="00897DC7"/>
    <w:rsid w:val="008C000A"/>
    <w:rsid w:val="008F7AD5"/>
    <w:rsid w:val="009313D0"/>
    <w:rsid w:val="009B29A4"/>
    <w:rsid w:val="009C1B77"/>
    <w:rsid w:val="009E16DD"/>
    <w:rsid w:val="009F65DE"/>
    <w:rsid w:val="00A00C0B"/>
    <w:rsid w:val="00A012B9"/>
    <w:rsid w:val="00A050F9"/>
    <w:rsid w:val="00A10F33"/>
    <w:rsid w:val="00A53346"/>
    <w:rsid w:val="00A8339A"/>
    <w:rsid w:val="00AA201F"/>
    <w:rsid w:val="00AE04C3"/>
    <w:rsid w:val="00B32B18"/>
    <w:rsid w:val="00B76E75"/>
    <w:rsid w:val="00B82996"/>
    <w:rsid w:val="00B863B5"/>
    <w:rsid w:val="00C00863"/>
    <w:rsid w:val="00C47AD3"/>
    <w:rsid w:val="00C57849"/>
    <w:rsid w:val="00CD3610"/>
    <w:rsid w:val="00D101B9"/>
    <w:rsid w:val="00D1166B"/>
    <w:rsid w:val="00D140C7"/>
    <w:rsid w:val="00DB089A"/>
    <w:rsid w:val="00DD1E3D"/>
    <w:rsid w:val="00DD2C6A"/>
    <w:rsid w:val="00E147B9"/>
    <w:rsid w:val="00F14A19"/>
    <w:rsid w:val="00F50812"/>
    <w:rsid w:val="00FD3F76"/>
    <w:rsid w:val="00FF64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736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B2B2B2" w:themeColor="accent2"/>
      <w:sz w:val="48"/>
      <w:szCs w:val="32"/>
    </w:rPr>
  </w:style>
  <w:style w:type="paragraph" w:styleId="Heading2">
    <w:name w:val="heading 2"/>
    <w:basedOn w:val="Normal"/>
    <w:link w:val="Heading2Char"/>
    <w:rsid w:val="0062519F"/>
    <w:pPr>
      <w:outlineLvl w:val="1"/>
    </w:pPr>
    <w:rPr>
      <w:bCs/>
      <w:color w:val="000000"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B2B2B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B2B2B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969696"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000000"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B2B2B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969696"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B2B2B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B2B2B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DDDDDD" w:themeColor="accent1"/>
      <w:sz w:val="20"/>
    </w:rPr>
  </w:style>
  <w:style w:type="paragraph" w:styleId="BodyText3">
    <w:name w:val="Body Text 3"/>
    <w:basedOn w:val="Normal"/>
    <w:link w:val="BodyText3Char"/>
    <w:rsid w:val="009B29A4"/>
    <w:pPr>
      <w:spacing w:after="120"/>
    </w:pPr>
    <w:rPr>
      <w:sz w:val="16"/>
      <w:szCs w:val="16"/>
    </w:rPr>
  </w:style>
  <w:style w:type="character" w:customStyle="1" w:styleId="BodyText3Char">
    <w:name w:val="Body Text 3 Char"/>
    <w:basedOn w:val="DefaultParagraphFont"/>
    <w:link w:val="BodyText3"/>
    <w:rsid w:val="009B29A4"/>
    <w:rPr>
      <w:sz w:val="16"/>
      <w:szCs w:val="16"/>
    </w:rPr>
  </w:style>
  <w:style w:type="character" w:styleId="Hyperlink">
    <w:name w:val="Hyperlink"/>
    <w:basedOn w:val="DefaultParagraphFont"/>
    <w:rsid w:val="002455DA"/>
    <w:rPr>
      <w:color w:val="5F5F5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B2B2B2" w:themeColor="accent2"/>
      <w:sz w:val="48"/>
      <w:szCs w:val="32"/>
    </w:rPr>
  </w:style>
  <w:style w:type="paragraph" w:styleId="Heading2">
    <w:name w:val="heading 2"/>
    <w:basedOn w:val="Normal"/>
    <w:link w:val="Heading2Char"/>
    <w:rsid w:val="0062519F"/>
    <w:pPr>
      <w:outlineLvl w:val="1"/>
    </w:pPr>
    <w:rPr>
      <w:bCs/>
      <w:color w:val="000000"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B2B2B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B2B2B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969696"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000000"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B2B2B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969696"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B2B2B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B2B2B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DDDDDD" w:themeColor="accent1"/>
      <w:sz w:val="20"/>
    </w:rPr>
  </w:style>
  <w:style w:type="paragraph" w:styleId="BodyText3">
    <w:name w:val="Body Text 3"/>
    <w:basedOn w:val="Normal"/>
    <w:link w:val="BodyText3Char"/>
    <w:rsid w:val="009B29A4"/>
    <w:pPr>
      <w:spacing w:after="120"/>
    </w:pPr>
    <w:rPr>
      <w:sz w:val="16"/>
      <w:szCs w:val="16"/>
    </w:rPr>
  </w:style>
  <w:style w:type="character" w:customStyle="1" w:styleId="BodyText3Char">
    <w:name w:val="Body Text 3 Char"/>
    <w:basedOn w:val="DefaultParagraphFont"/>
    <w:link w:val="BodyText3"/>
    <w:rsid w:val="009B29A4"/>
    <w:rPr>
      <w:sz w:val="16"/>
      <w:szCs w:val="16"/>
    </w:rPr>
  </w:style>
  <w:style w:type="character" w:styleId="Hyperlink">
    <w:name w:val="Hyperlink"/>
    <w:basedOn w:val="DefaultParagraphFont"/>
    <w:rsid w:val="002455DA"/>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jpeg"/><Relationship Id="rId21" Type="http://schemas.openxmlformats.org/officeDocument/2006/relationships/hyperlink" Target="mailto:a.smoorenburg@hotmail.com" TargetMode="External"/><Relationship Id="rId22" Type="http://schemas.openxmlformats.org/officeDocument/2006/relationships/hyperlink" Target="mailto:angela_garrett@mail.cl.k12.md.us" TargetMode="External"/><Relationship Id="rId23" Type="http://schemas.openxmlformats.org/officeDocument/2006/relationships/hyperlink" Target="mailto:a.smoorenburg@hotmail.com" TargetMode="External"/><Relationship Id="rId24" Type="http://schemas.openxmlformats.org/officeDocument/2006/relationships/hyperlink" Target="mailto:angela_garrett@mail.cl.k12.md.us" TargetMode="External"/><Relationship Id="rId25" Type="http://schemas.openxmlformats.org/officeDocument/2006/relationships/image" Target="media/image7.gif"/><Relationship Id="rId26" Type="http://schemas.openxmlformats.org/officeDocument/2006/relationships/image" Target="media/image8.jpeg"/><Relationship Id="rId27" Type="http://schemas.openxmlformats.org/officeDocument/2006/relationships/header" Target="header3.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image" Target="media/image2.jpeg"/><Relationship Id="rId13" Type="http://schemas.microsoft.com/office/2007/relationships/hdphoto" Target="media/hdphoto1.wdp"/><Relationship Id="rId14" Type="http://schemas.openxmlformats.org/officeDocument/2006/relationships/image" Target="media/image3.jpeg"/><Relationship Id="rId15" Type="http://schemas.microsoft.com/office/2007/relationships/hdphoto" Target="media/hdphoto2.wdp"/><Relationship Id="rId16" Type="http://schemas.openxmlformats.org/officeDocument/2006/relationships/image" Target="media/image4.jpeg"/><Relationship Id="rId17" Type="http://schemas.microsoft.com/office/2007/relationships/hdphoto" Target="media/hdphoto3.wdp"/><Relationship Id="rId18" Type="http://schemas.openxmlformats.org/officeDocument/2006/relationships/image" Target="media/image5.jpeg"/><Relationship Id="rId19" Type="http://schemas.microsoft.com/office/2007/relationships/hdphoto" Target="media/hdphoto4.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79</TotalTime>
  <Pages>4</Pages>
  <Words>8</Words>
  <Characters>49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dc:creator>
  <cp:keywords/>
  <dc:description/>
  <cp:lastModifiedBy>Instructor</cp:lastModifiedBy>
  <cp:revision>25</cp:revision>
  <cp:lastPrinted>2007-05-07T22:10:00Z</cp:lastPrinted>
  <dcterms:created xsi:type="dcterms:W3CDTF">2013-08-13T17:01:00Z</dcterms:created>
  <dcterms:modified xsi:type="dcterms:W3CDTF">2014-06-12T16:48:00Z</dcterms:modified>
  <cp:category/>
</cp:coreProperties>
</file>